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C443811" w14:textId="367D42DA" w:rsidR="00871788" w:rsidRPr="003E417C" w:rsidRDefault="004204E5" w:rsidP="0087178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204E5">
        <w:rPr>
          <w:rFonts w:ascii="Arial" w:hAnsi="Arial" w:cs="Arial"/>
          <w:b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550A2A" wp14:editId="62E15ECF">
                <wp:simplePos x="0" y="0"/>
                <wp:positionH relativeFrom="column">
                  <wp:posOffset>11430</wp:posOffset>
                </wp:positionH>
                <wp:positionV relativeFrom="paragraph">
                  <wp:posOffset>-35781</wp:posOffset>
                </wp:positionV>
                <wp:extent cx="6269852" cy="1403985"/>
                <wp:effectExtent l="0" t="0" r="17145" b="2476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85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583A6" w14:textId="77777777" w:rsidR="00AF2A67" w:rsidRPr="00E32984" w:rsidRDefault="004204E5" w:rsidP="00CC7BC6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</w:pPr>
                            <w:r w:rsidRPr="00E32984"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  <w:t xml:space="preserve">Leitfaden für die Gestaltung und Präsentation </w:t>
                            </w:r>
                          </w:p>
                          <w:p w14:paraId="3684E29E" w14:textId="2002EDEA" w:rsidR="004204E5" w:rsidRPr="00E32984" w:rsidRDefault="00AF2A67" w:rsidP="00CC7BC6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</w:pPr>
                            <w:r w:rsidRPr="00E32984"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  <w:t xml:space="preserve">eines Plakats </w:t>
                            </w:r>
                            <w:r w:rsidR="004204E5" w:rsidRPr="00E32984"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  <w:t>zum Thema „Erdöl“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.9pt;margin-top:-2.8pt;width:493.7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" strokecolor="#f79646 [3209]">
                <v:textbox style="mso-fit-shape-to-text:t" inset="1mm,1mm,1mm,1mm">
                  <w:txbxContent>
                    <w:p w14:paraId="095583A6" w14:textId="77777777" w:rsidR="00AF2A67" w:rsidRPr="00E32984" w:rsidRDefault="004204E5" w:rsidP="00CC7BC6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</w:pPr>
                      <w:r w:rsidRPr="00E32984"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  <w:t xml:space="preserve">Leitfaden für die Gestaltung und Präsentation </w:t>
                      </w:r>
                    </w:p>
                    <w:p w14:paraId="3684E29E" w14:textId="2002EDEA" w:rsidR="004204E5" w:rsidRPr="00E32984" w:rsidRDefault="00AF2A67" w:rsidP="00CC7BC6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</w:pPr>
                      <w:r w:rsidRPr="00E32984"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  <w:t xml:space="preserve">eines Plakats </w:t>
                      </w:r>
                      <w:r w:rsidR="004204E5" w:rsidRPr="00E32984"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  <w:t>zum Thema „Erdöl“</w:t>
                      </w:r>
                    </w:p>
                  </w:txbxContent>
                </v:textbox>
              </v:shape>
            </w:pict>
          </mc:Fallback>
        </mc:AlternateContent>
      </w:r>
    </w:p>
    <w:p w14:paraId="54A6F79A" w14:textId="761E776D" w:rsidR="004204E5" w:rsidRDefault="004204E5" w:rsidP="004204E5">
      <w:pPr>
        <w:spacing w:after="120" w:line="240" w:lineRule="auto"/>
        <w:ind w:left="357"/>
        <w:rPr>
          <w:rFonts w:ascii="Arial" w:hAnsi="Arial" w:cs="Arial"/>
          <w:sz w:val="24"/>
          <w:szCs w:val="24"/>
        </w:rPr>
      </w:pPr>
    </w:p>
    <w:p w14:paraId="1869A38C" w14:textId="77777777" w:rsidR="00AF2A67" w:rsidRDefault="00AF2A67" w:rsidP="00AF2A67">
      <w:pPr>
        <w:spacing w:after="0" w:line="24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6DD3217D" w14:textId="77777777" w:rsidR="00986F80" w:rsidRDefault="00986F80" w:rsidP="00AF2A67">
      <w:pPr>
        <w:spacing w:after="0" w:line="24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0C59CC31" w14:textId="62B403B3" w:rsidR="004204E5" w:rsidRDefault="00CC7BC6" w:rsidP="00AF2A67">
      <w:pPr>
        <w:spacing w:after="0" w:line="240" w:lineRule="auto"/>
        <w:ind w:left="357"/>
        <w:contextualSpacing/>
        <w:rPr>
          <w:rFonts w:ascii="Arial" w:hAnsi="Arial" w:cs="Arial"/>
          <w:sz w:val="24"/>
          <w:szCs w:val="24"/>
        </w:rPr>
      </w:pPr>
      <w:r w:rsidRPr="004204E5">
        <w:rPr>
          <w:rFonts w:ascii="Arial" w:hAnsi="Arial" w:cs="Arial"/>
          <w:b/>
          <w:noProof/>
          <w:sz w:val="26"/>
          <w:szCs w:val="26"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9D6812" wp14:editId="1798DCA1">
                <wp:simplePos x="0" y="0"/>
                <wp:positionH relativeFrom="column">
                  <wp:posOffset>11429</wp:posOffset>
                </wp:positionH>
                <wp:positionV relativeFrom="paragraph">
                  <wp:posOffset>146878</wp:posOffset>
                </wp:positionV>
                <wp:extent cx="6232221" cy="279400"/>
                <wp:effectExtent l="0" t="0" r="16510" b="2540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2221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EB6E8" w14:textId="6D9E76C1" w:rsidR="004204E5" w:rsidRPr="008800CF" w:rsidRDefault="004204E5" w:rsidP="004204E5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8800CF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</w:rPr>
                              <w:t>Vorarbeit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11.55pt;width:490.75pt;height:2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" strokeweight=".5pt">
                <v:textbox>
                  <w:txbxContent>
                    <w:p w14:paraId="7DEEB6E8" w14:textId="6D9E76C1" w:rsidR="004204E5" w:rsidRPr="008800CF" w:rsidRDefault="004204E5" w:rsidP="004204E5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8800CF"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</w:rPr>
                        <w:t>Vorarbeit</w:t>
                      </w:r>
                    </w:p>
                  </w:txbxContent>
                </v:textbox>
              </v:shape>
            </w:pict>
          </mc:Fallback>
        </mc:AlternateContent>
      </w:r>
    </w:p>
    <w:p w14:paraId="7D62D4D9" w14:textId="77777777" w:rsidR="004204E5" w:rsidRDefault="004204E5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441215E0" w14:textId="77777777" w:rsidR="00CC7BC6" w:rsidRDefault="00CC7BC6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1B73C72D" w14:textId="77777777" w:rsidR="00AF2A67" w:rsidRDefault="003E417C" w:rsidP="00986F80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 xml:space="preserve">genaue Abgrenzung des Themas </w:t>
      </w:r>
    </w:p>
    <w:p w14:paraId="29A11271" w14:textId="77777777" w:rsidR="00EE4CDD" w:rsidRDefault="003E417C" w:rsidP="00AF2A67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 xml:space="preserve">(Arbeitsblatt mit Leitfragen: </w:t>
      </w:r>
    </w:p>
    <w:p w14:paraId="56672A38" w14:textId="234D3838" w:rsidR="00AF2A67" w:rsidRDefault="003E417C" w:rsidP="00AF2A67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 xml:space="preserve">„Was ist Erdöl?“, </w:t>
      </w:r>
    </w:p>
    <w:p w14:paraId="6FB6A01B" w14:textId="141649CE" w:rsidR="00AF2A67" w:rsidRDefault="003E417C" w:rsidP="00AF2A67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„</w:t>
      </w:r>
      <w:r w:rsidR="00D34FB9">
        <w:rPr>
          <w:rFonts w:ascii="Century Gothic" w:hAnsi="Century Gothic" w:cs="Arial"/>
          <w:sz w:val="24"/>
          <w:szCs w:val="24"/>
        </w:rPr>
        <w:t>Welche Länder fördern</w:t>
      </w:r>
      <w:r w:rsidRPr="008800CF">
        <w:rPr>
          <w:rFonts w:ascii="Century Gothic" w:hAnsi="Century Gothic" w:cs="Arial"/>
          <w:sz w:val="24"/>
          <w:szCs w:val="24"/>
        </w:rPr>
        <w:t xml:space="preserve"> Erdöl?“, </w:t>
      </w:r>
    </w:p>
    <w:p w14:paraId="3FA0166A" w14:textId="22A219EB" w:rsidR="003E417C" w:rsidRPr="008800CF" w:rsidRDefault="003E417C" w:rsidP="00AF2A67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„Wie lange w</w:t>
      </w:r>
      <w:r w:rsidR="00D34FB9">
        <w:rPr>
          <w:rFonts w:ascii="Century Gothic" w:hAnsi="Century Gothic" w:cs="Arial"/>
          <w:sz w:val="24"/>
          <w:szCs w:val="24"/>
        </w:rPr>
        <w:t xml:space="preserve">ird es </w:t>
      </w:r>
      <w:r w:rsidRPr="008800CF">
        <w:rPr>
          <w:rFonts w:ascii="Century Gothic" w:hAnsi="Century Gothic" w:cs="Arial"/>
          <w:sz w:val="24"/>
          <w:szCs w:val="24"/>
        </w:rPr>
        <w:t xml:space="preserve">noch Erdöl </w:t>
      </w:r>
      <w:r w:rsidR="00D34FB9">
        <w:rPr>
          <w:rFonts w:ascii="Century Gothic" w:hAnsi="Century Gothic" w:cs="Arial"/>
          <w:sz w:val="24"/>
          <w:szCs w:val="24"/>
        </w:rPr>
        <w:t>geben</w:t>
      </w:r>
      <w:r w:rsidR="00AF2A67">
        <w:rPr>
          <w:rFonts w:ascii="Century Gothic" w:hAnsi="Century Gothic" w:cs="Arial"/>
          <w:sz w:val="24"/>
          <w:szCs w:val="24"/>
        </w:rPr>
        <w:t>?“ usw.)</w:t>
      </w:r>
    </w:p>
    <w:p w14:paraId="7B88B59F" w14:textId="6AD3AF53" w:rsidR="003E417C" w:rsidRPr="008800CF" w:rsidRDefault="003E417C" w:rsidP="00986F80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Internet</w:t>
      </w:r>
      <w:r w:rsidR="00AF2A67">
        <w:rPr>
          <w:rFonts w:ascii="Century Gothic" w:hAnsi="Century Gothic" w:cs="Arial"/>
          <w:sz w:val="24"/>
          <w:szCs w:val="24"/>
        </w:rPr>
        <w:t>recherche zum Themenschwerpunkt</w:t>
      </w:r>
    </w:p>
    <w:p w14:paraId="61484F52" w14:textId="7F652A8A" w:rsidR="00AF2A67" w:rsidRDefault="00AF2A67" w:rsidP="00986F80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Recherche in Printmedien</w:t>
      </w:r>
    </w:p>
    <w:p w14:paraId="46ACA227" w14:textId="045770DF" w:rsidR="003E417C" w:rsidRPr="008800CF" w:rsidRDefault="003E417C" w:rsidP="00AF2A67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(Zeitungs- und Zeitschriftenartikel sichten und sam</w:t>
      </w:r>
      <w:r w:rsidR="00AF2A67">
        <w:rPr>
          <w:rFonts w:ascii="Century Gothic" w:hAnsi="Century Gothic" w:cs="Arial"/>
          <w:sz w:val="24"/>
          <w:szCs w:val="24"/>
        </w:rPr>
        <w:t>meln)</w:t>
      </w:r>
    </w:p>
    <w:p w14:paraId="3165F595" w14:textId="13BF155A" w:rsidR="00AF2A67" w:rsidRDefault="003E417C" w:rsidP="00986F80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Gestaltung des Plakats sowie der Moderationskarten</w:t>
      </w:r>
    </w:p>
    <w:p w14:paraId="7CA00F0C" w14:textId="77777777" w:rsidR="00AF2A67" w:rsidRPr="00AF2A67" w:rsidRDefault="00AF2A67" w:rsidP="00AF2A67">
      <w:pPr>
        <w:spacing w:after="0" w:line="360" w:lineRule="auto"/>
        <w:ind w:left="714"/>
        <w:contextualSpacing/>
        <w:rPr>
          <w:rFonts w:ascii="Arial" w:hAnsi="Arial" w:cs="Arial"/>
          <w:sz w:val="24"/>
          <w:szCs w:val="24"/>
        </w:rPr>
      </w:pPr>
    </w:p>
    <w:p w14:paraId="650D5424" w14:textId="77777777" w:rsidR="004204E5" w:rsidRDefault="004204E5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  <w:r w:rsidRPr="004204E5">
        <w:rPr>
          <w:rFonts w:ascii="Arial" w:hAnsi="Arial" w:cs="Arial"/>
          <w:b/>
          <w:noProof/>
          <w:sz w:val="26"/>
          <w:szCs w:val="26"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61DE91" wp14:editId="579DB353">
                <wp:simplePos x="0" y="0"/>
                <wp:positionH relativeFrom="column">
                  <wp:posOffset>-60132</wp:posOffset>
                </wp:positionH>
                <wp:positionV relativeFrom="paragraph">
                  <wp:posOffset>61982</wp:posOffset>
                </wp:positionV>
                <wp:extent cx="6303148" cy="279400"/>
                <wp:effectExtent l="0" t="0" r="21590" b="25400"/>
                <wp:wrapNone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148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14DA5" w14:textId="1C0E3D03" w:rsidR="004204E5" w:rsidRPr="008800CF" w:rsidRDefault="004204E5" w:rsidP="004204E5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8800CF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</w:rPr>
                              <w:t>Planung eines Referats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28" type="#_x0000_t202" style="position:absolute;left:0;text-align:left;margin-left:-4.75pt;margin-top:4.9pt;width:496.3pt;height:2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" strokeweight=".5pt">
                <v:textbox>
                  <w:txbxContent>
                    <w:p w14:paraId="36014DA5" w14:textId="1C0E3D03" w:rsidR="004204E5" w:rsidRPr="008800CF" w:rsidRDefault="004204E5" w:rsidP="004204E5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8800CF"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</w:rPr>
                        <w:t>Planung eines Referats</w:t>
                      </w:r>
                    </w:p>
                  </w:txbxContent>
                </v:textbox>
              </v:shape>
            </w:pict>
          </mc:Fallback>
        </mc:AlternateContent>
      </w:r>
    </w:p>
    <w:p w14:paraId="511EDE57" w14:textId="77777777" w:rsidR="004204E5" w:rsidRDefault="004204E5" w:rsidP="00AF2A67">
      <w:pPr>
        <w:spacing w:after="0" w:line="360" w:lineRule="auto"/>
        <w:ind w:left="720" w:hanging="295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14:paraId="4C581893" w14:textId="77777777" w:rsidR="003E417C" w:rsidRPr="008800CF" w:rsidRDefault="003E417C" w:rsidP="00AF2A67">
      <w:pPr>
        <w:spacing w:after="0" w:line="360" w:lineRule="auto"/>
        <w:ind w:left="720" w:hanging="294"/>
        <w:contextualSpacing/>
        <w:rPr>
          <w:rFonts w:ascii="Century Gothic" w:hAnsi="Century Gothic" w:cs="Arial"/>
          <w:b/>
          <w:sz w:val="24"/>
          <w:szCs w:val="24"/>
          <w:u w:val="single"/>
        </w:rPr>
      </w:pPr>
      <w:r w:rsidRPr="008800CF">
        <w:rPr>
          <w:rFonts w:ascii="Century Gothic" w:hAnsi="Century Gothic" w:cs="Arial"/>
          <w:b/>
          <w:sz w:val="24"/>
          <w:szCs w:val="24"/>
          <w:u w:val="single"/>
        </w:rPr>
        <w:t>Erarbeitung von Redemitteln</w:t>
      </w:r>
    </w:p>
    <w:p w14:paraId="6AB3A275" w14:textId="3398A272" w:rsidR="003E417C" w:rsidRPr="008800CF" w:rsidRDefault="00B71058" w:rsidP="00986F80">
      <w:pPr>
        <w:numPr>
          <w:ilvl w:val="0"/>
          <w:numId w:val="3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„Hallo, mein Thema ist: </w:t>
      </w:r>
      <w:r w:rsidR="00D34FB9">
        <w:rPr>
          <w:rFonts w:ascii="Century Gothic" w:hAnsi="Century Gothic" w:cs="Arial"/>
          <w:sz w:val="24"/>
          <w:szCs w:val="24"/>
        </w:rPr>
        <w:t>„Erdöl“</w:t>
      </w:r>
      <w:r w:rsidR="003E417C" w:rsidRPr="008800CF">
        <w:rPr>
          <w:rFonts w:ascii="Century Gothic" w:hAnsi="Century Gothic" w:cs="Arial"/>
          <w:sz w:val="24"/>
          <w:szCs w:val="24"/>
        </w:rPr>
        <w:t>.“</w:t>
      </w:r>
    </w:p>
    <w:p w14:paraId="086C414B" w14:textId="275D29D2" w:rsidR="003E417C" w:rsidRPr="008800CF" w:rsidRDefault="00B71058" w:rsidP="00986F80">
      <w:pPr>
        <w:numPr>
          <w:ilvl w:val="0"/>
          <w:numId w:val="3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„Zuerst … Danach …</w:t>
      </w:r>
      <w:r w:rsidR="00D34FB9">
        <w:rPr>
          <w:rFonts w:ascii="Century Gothic" w:hAnsi="Century Gothic" w:cs="Arial"/>
          <w:sz w:val="24"/>
          <w:szCs w:val="24"/>
        </w:rPr>
        <w:t xml:space="preserve"> Dann … und Z</w:t>
      </w:r>
      <w:r w:rsidR="003E417C" w:rsidRPr="008800CF">
        <w:rPr>
          <w:rFonts w:ascii="Century Gothic" w:hAnsi="Century Gothic" w:cs="Arial"/>
          <w:sz w:val="24"/>
          <w:szCs w:val="24"/>
        </w:rPr>
        <w:t>um Schluss …“</w:t>
      </w:r>
    </w:p>
    <w:p w14:paraId="3C11851B" w14:textId="77777777" w:rsidR="003E417C" w:rsidRPr="008800CF" w:rsidRDefault="003E417C" w:rsidP="00986F80">
      <w:pPr>
        <w:numPr>
          <w:ilvl w:val="0"/>
          <w:numId w:val="3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„Danke für eure Aufmerksamkeit.“</w:t>
      </w:r>
    </w:p>
    <w:p w14:paraId="072C32C1" w14:textId="77777777" w:rsidR="003E417C" w:rsidRPr="008800CF" w:rsidRDefault="003E417C" w:rsidP="00986F80">
      <w:pPr>
        <w:numPr>
          <w:ilvl w:val="0"/>
          <w:numId w:val="3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 xml:space="preserve">„Habt ihr noch Fragen?“ </w:t>
      </w:r>
    </w:p>
    <w:p w14:paraId="45A3D6B4" w14:textId="77777777" w:rsidR="003E417C" w:rsidRPr="008800CF" w:rsidRDefault="003E417C" w:rsidP="00AF2A67">
      <w:pPr>
        <w:spacing w:after="0" w:line="360" w:lineRule="auto"/>
        <w:contextualSpacing/>
        <w:rPr>
          <w:rFonts w:ascii="Century Gothic" w:hAnsi="Century Gothic" w:cs="Arial"/>
          <w:b/>
          <w:sz w:val="24"/>
          <w:szCs w:val="24"/>
        </w:rPr>
      </w:pPr>
    </w:p>
    <w:p w14:paraId="397080E5" w14:textId="77777777" w:rsidR="003E417C" w:rsidRPr="008800CF" w:rsidRDefault="003E417C" w:rsidP="00AF2A67">
      <w:pPr>
        <w:spacing w:after="0" w:line="360" w:lineRule="auto"/>
        <w:ind w:left="720" w:hanging="294"/>
        <w:contextualSpacing/>
        <w:rPr>
          <w:rFonts w:ascii="Century Gothic" w:hAnsi="Century Gothic" w:cs="Arial"/>
          <w:b/>
          <w:sz w:val="24"/>
          <w:szCs w:val="24"/>
          <w:u w:val="single"/>
        </w:rPr>
      </w:pPr>
      <w:r w:rsidRPr="008800CF">
        <w:rPr>
          <w:rFonts w:ascii="Century Gothic" w:hAnsi="Century Gothic" w:cs="Arial"/>
          <w:b/>
          <w:sz w:val="24"/>
          <w:szCs w:val="24"/>
          <w:u w:val="single"/>
        </w:rPr>
        <w:t>Erarbeitung von Verhaltensregeln bei der Präsentation</w:t>
      </w:r>
    </w:p>
    <w:p w14:paraId="2C0DB24D" w14:textId="77777777" w:rsidR="003E417C" w:rsidRPr="008800CF" w:rsidRDefault="003E417C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 xml:space="preserve">langsam und deutlich sprechen </w:t>
      </w:r>
    </w:p>
    <w:p w14:paraId="247DF709" w14:textId="77777777" w:rsidR="003E417C" w:rsidRPr="008800CF" w:rsidRDefault="003E417C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Blickkontakt halten</w:t>
      </w:r>
    </w:p>
    <w:p w14:paraId="0F7ADD8D" w14:textId="77777777" w:rsidR="003E417C" w:rsidRPr="008800CF" w:rsidRDefault="003E417C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 xml:space="preserve">freundlich auftreten </w:t>
      </w:r>
    </w:p>
    <w:p w14:paraId="7792366C" w14:textId="77777777" w:rsidR="003E417C" w:rsidRPr="008800CF" w:rsidRDefault="003E417C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 w:rsidRPr="008800CF">
        <w:rPr>
          <w:rFonts w:ascii="Century Gothic" w:hAnsi="Century Gothic" w:cs="Arial"/>
          <w:sz w:val="24"/>
          <w:szCs w:val="24"/>
        </w:rPr>
        <w:t>auf Hintergrundwissen zurückgreifen können</w:t>
      </w:r>
    </w:p>
    <w:p w14:paraId="4092E4CD" w14:textId="77777777" w:rsidR="00AF2A67" w:rsidRDefault="00AF2A67" w:rsidP="00AF2A6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25B122A" w14:textId="77777777" w:rsidR="00986F80" w:rsidRDefault="00986F80" w:rsidP="00AF2A6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0AD4AB6E" w14:textId="77777777" w:rsidR="00986F80" w:rsidRDefault="00986F80" w:rsidP="00AF2A6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1BC14A18" w14:textId="77777777" w:rsidR="00986F80" w:rsidRDefault="00986F80" w:rsidP="00AF2A6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14AE3E27" w14:textId="77777777" w:rsidR="00986F80" w:rsidRDefault="00986F80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6472748A" w14:textId="77777777" w:rsidR="00EE4CDD" w:rsidRDefault="00EE4CDD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20D91FB3" w14:textId="238BA4D0" w:rsidR="00986F80" w:rsidRDefault="00986F80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  <w:r w:rsidRPr="00986F80">
        <w:rPr>
          <w:rFonts w:ascii="Arial" w:hAnsi="Arial" w:cs="Arial"/>
          <w:b/>
          <w:noProof/>
          <w:sz w:val="28"/>
          <w:szCs w:val="28"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3E76DC" wp14:editId="30AFA5E7">
                <wp:simplePos x="0" y="0"/>
                <wp:positionH relativeFrom="column">
                  <wp:posOffset>-27940</wp:posOffset>
                </wp:positionH>
                <wp:positionV relativeFrom="paragraph">
                  <wp:posOffset>-41910</wp:posOffset>
                </wp:positionV>
                <wp:extent cx="6269852" cy="1403985"/>
                <wp:effectExtent l="0" t="0" r="17145" b="24765"/>
                <wp:wrapNone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85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C791B" w14:textId="77777777" w:rsidR="00986F80" w:rsidRPr="00E32984" w:rsidRDefault="00986F80" w:rsidP="00986F8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</w:pPr>
                            <w:r w:rsidRPr="00E32984"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  <w:t xml:space="preserve">Leitfaden für die Gestaltung und Präsentation </w:t>
                            </w:r>
                          </w:p>
                          <w:p w14:paraId="5CBEECB4" w14:textId="77777777" w:rsidR="00986F80" w:rsidRPr="00E32984" w:rsidRDefault="00986F80" w:rsidP="00986F8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</w:pPr>
                            <w:r w:rsidRPr="00E32984"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28"/>
                              </w:rPr>
                              <w:t>eines Plakats zum Thema „Erdöl“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2.2pt;margin-top:-3.3pt;width:493.7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" strokecolor="#f79646">
                <v:textbox style="mso-fit-shape-to-text:t" inset="1mm,1mm,1mm,1mm">
                  <w:txbxContent>
                    <w:p w14:paraId="5CFC791B" w14:textId="77777777" w:rsidR="00986F80" w:rsidRPr="00E32984" w:rsidRDefault="00986F80" w:rsidP="00986F80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</w:pPr>
                      <w:r w:rsidRPr="00E32984"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  <w:t xml:space="preserve">Leitfaden für die Gestaltung und Präsentation </w:t>
                      </w:r>
                    </w:p>
                    <w:p w14:paraId="5CBEECB4" w14:textId="77777777" w:rsidR="00986F80" w:rsidRPr="00E32984" w:rsidRDefault="00986F80" w:rsidP="00986F80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</w:pPr>
                      <w:r w:rsidRPr="00E32984">
                        <w:rPr>
                          <w:rFonts w:ascii="Century Gothic" w:hAnsi="Century Gothic" w:cs="Arial"/>
                          <w:b/>
                          <w:sz w:val="36"/>
                          <w:szCs w:val="28"/>
                        </w:rPr>
                        <w:t>eines Plakats zum Thema „Erdöl“</w:t>
                      </w:r>
                    </w:p>
                  </w:txbxContent>
                </v:textbox>
              </v:shape>
            </w:pict>
          </mc:Fallback>
        </mc:AlternateContent>
      </w:r>
    </w:p>
    <w:p w14:paraId="44A1DEC8" w14:textId="77777777" w:rsidR="00986F80" w:rsidRDefault="00986F80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7CD1768F" w14:textId="77777777" w:rsidR="00986F80" w:rsidRDefault="00986F80" w:rsidP="00986F80">
      <w:pPr>
        <w:spacing w:after="0" w:line="480" w:lineRule="auto"/>
        <w:ind w:left="357"/>
        <w:contextualSpacing/>
        <w:rPr>
          <w:rFonts w:ascii="Arial" w:hAnsi="Arial" w:cs="Arial"/>
          <w:sz w:val="24"/>
          <w:szCs w:val="24"/>
        </w:rPr>
      </w:pPr>
    </w:p>
    <w:p w14:paraId="7877B90E" w14:textId="77777777" w:rsidR="004204E5" w:rsidRDefault="004204E5" w:rsidP="00AF2A67">
      <w:pPr>
        <w:spacing w:after="0" w:line="360" w:lineRule="auto"/>
        <w:ind w:left="357"/>
        <w:contextualSpacing/>
        <w:rPr>
          <w:rFonts w:ascii="Arial" w:hAnsi="Arial" w:cs="Arial"/>
          <w:sz w:val="24"/>
          <w:szCs w:val="24"/>
        </w:rPr>
      </w:pPr>
      <w:r w:rsidRPr="004204E5">
        <w:rPr>
          <w:rFonts w:ascii="Arial" w:hAnsi="Arial" w:cs="Arial"/>
          <w:b/>
          <w:noProof/>
          <w:sz w:val="26"/>
          <w:szCs w:val="26"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033BEF" wp14:editId="479FC3C5">
                <wp:simplePos x="0" y="0"/>
                <wp:positionH relativeFrom="column">
                  <wp:posOffset>-36279</wp:posOffset>
                </wp:positionH>
                <wp:positionV relativeFrom="paragraph">
                  <wp:posOffset>59856</wp:posOffset>
                </wp:positionV>
                <wp:extent cx="6279929" cy="311150"/>
                <wp:effectExtent l="0" t="0" r="26035" b="1270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9929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C9D5C" w14:textId="52E9A526" w:rsidR="004204E5" w:rsidRPr="008800CF" w:rsidRDefault="004204E5" w:rsidP="004204E5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8800CF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</w:rPr>
                              <w:t>Erstellung eines Feedbackbogens (ggf. unter Einbindung der Lernenden)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30" type="#_x0000_t202" style="position:absolute;left:0;text-align:left;margin-left:-2.85pt;margin-top:4.7pt;width:494.5pt;height:2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" strokeweight=".5pt">
                <v:textbox>
                  <w:txbxContent>
                    <w:p w14:paraId="299C9D5C" w14:textId="52E9A526" w:rsidR="004204E5" w:rsidRPr="008800CF" w:rsidRDefault="004204E5" w:rsidP="004204E5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8800CF"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</w:rPr>
                        <w:t>Erstellung eines Feedbackbogens (ggf. unter Einbindung der Lernenden)</w:t>
                      </w:r>
                    </w:p>
                  </w:txbxContent>
                </v:textbox>
              </v:shape>
            </w:pict>
          </mc:Fallback>
        </mc:AlternateContent>
      </w:r>
    </w:p>
    <w:p w14:paraId="51F312DA" w14:textId="77777777" w:rsidR="00986F80" w:rsidRDefault="00986F80" w:rsidP="00986F80">
      <w:pPr>
        <w:spacing w:after="0" w:line="360" w:lineRule="auto"/>
        <w:ind w:left="720"/>
        <w:contextualSpacing/>
        <w:rPr>
          <w:rFonts w:ascii="Arial" w:hAnsi="Arial" w:cs="Arial"/>
          <w:sz w:val="24"/>
          <w:szCs w:val="24"/>
        </w:rPr>
      </w:pPr>
    </w:p>
    <w:p w14:paraId="75270930" w14:textId="75986807" w:rsidR="00986F80" w:rsidRPr="00986F80" w:rsidRDefault="00986F80" w:rsidP="00986F80">
      <w:pPr>
        <w:spacing w:after="0" w:line="360" w:lineRule="auto"/>
        <w:ind w:left="720" w:hanging="294"/>
        <w:contextualSpacing/>
        <w:rPr>
          <w:rFonts w:ascii="Century Gothic" w:hAnsi="Century Gothic" w:cs="Arial"/>
          <w:b/>
          <w:sz w:val="24"/>
          <w:szCs w:val="24"/>
          <w:u w:val="single"/>
        </w:rPr>
      </w:pPr>
      <w:r w:rsidRPr="00986F80">
        <w:rPr>
          <w:rFonts w:ascii="Century Gothic" w:hAnsi="Century Gothic" w:cs="Arial"/>
          <w:b/>
          <w:sz w:val="24"/>
          <w:szCs w:val="24"/>
          <w:u w:val="single"/>
        </w:rPr>
        <w:t xml:space="preserve">Rückmeldung zu </w:t>
      </w:r>
    </w:p>
    <w:p w14:paraId="1C1E9247" w14:textId="34B8C77D" w:rsidR="00986F80" w:rsidRPr="008800CF" w:rsidRDefault="00EE4CDD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Vortragsweise</w:t>
      </w:r>
      <w:r w:rsidR="00175D87">
        <w:rPr>
          <w:rFonts w:ascii="Century Gothic" w:hAnsi="Century Gothic" w:cs="Arial"/>
          <w:sz w:val="24"/>
          <w:szCs w:val="24"/>
        </w:rPr>
        <w:t>/Sprechweise</w:t>
      </w:r>
    </w:p>
    <w:p w14:paraId="5BDE5EA5" w14:textId="066F69D1" w:rsidR="00986F80" w:rsidRPr="008800CF" w:rsidRDefault="00986F80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Blickkontakt</w:t>
      </w:r>
    </w:p>
    <w:p w14:paraId="5458A486" w14:textId="33280C7D" w:rsidR="00986F80" w:rsidRDefault="00986F80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Auftreten</w:t>
      </w:r>
      <w:r w:rsidR="001C048D">
        <w:rPr>
          <w:rFonts w:ascii="Century Gothic" w:hAnsi="Century Gothic" w:cs="Arial"/>
          <w:sz w:val="24"/>
          <w:szCs w:val="24"/>
        </w:rPr>
        <w:t xml:space="preserve"> (auch Mimik und Gestik)</w:t>
      </w:r>
    </w:p>
    <w:p w14:paraId="3153AA4C" w14:textId="768DB07E" w:rsidR="00986F80" w:rsidRDefault="00986F80" w:rsidP="00986F80">
      <w:pPr>
        <w:numPr>
          <w:ilvl w:val="0"/>
          <w:numId w:val="3"/>
        </w:num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Vorbereitung</w:t>
      </w:r>
      <w:r w:rsidR="00175D87">
        <w:rPr>
          <w:rFonts w:ascii="Century Gothic" w:hAnsi="Century Gothic" w:cs="Arial"/>
          <w:sz w:val="24"/>
          <w:szCs w:val="24"/>
        </w:rPr>
        <w:t>/Hintergrundwissen</w:t>
      </w:r>
      <w:r w:rsidRPr="008800CF">
        <w:rPr>
          <w:rFonts w:ascii="Century Gothic" w:hAnsi="Century Gothic" w:cs="Arial"/>
          <w:sz w:val="24"/>
          <w:szCs w:val="24"/>
        </w:rPr>
        <w:t xml:space="preserve"> </w:t>
      </w:r>
    </w:p>
    <w:p w14:paraId="1C430672" w14:textId="77777777" w:rsidR="00986F80" w:rsidRPr="00986F80" w:rsidRDefault="00986F80" w:rsidP="00986F80">
      <w:pPr>
        <w:spacing w:after="0" w:line="360" w:lineRule="auto"/>
        <w:ind w:left="720"/>
        <w:contextualSpacing/>
        <w:rPr>
          <w:rFonts w:ascii="Century Gothic" w:hAnsi="Century Gothic" w:cs="Arial"/>
          <w:sz w:val="24"/>
          <w:szCs w:val="24"/>
        </w:rPr>
      </w:pPr>
    </w:p>
    <w:p w14:paraId="5F5545A8" w14:textId="77777777" w:rsidR="00986F80" w:rsidRPr="009E7312" w:rsidRDefault="00986F80" w:rsidP="00986F80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360" w:lineRule="auto"/>
        <w:contextualSpacing/>
        <w:jc w:val="center"/>
        <w:rPr>
          <w:rFonts w:ascii="Century Gothic" w:hAnsi="Century Gothic" w:cs="Arial"/>
          <w:b/>
          <w:sz w:val="24"/>
          <w:szCs w:val="24"/>
        </w:rPr>
      </w:pPr>
      <w:r w:rsidRPr="009E7312">
        <w:rPr>
          <w:rFonts w:ascii="Century Gothic" w:hAnsi="Century Gothic" w:cs="Arial"/>
          <w:b/>
          <w:sz w:val="24"/>
          <w:szCs w:val="24"/>
        </w:rPr>
        <w:t>Durchführung</w:t>
      </w:r>
    </w:p>
    <w:p w14:paraId="655E2F19" w14:textId="77777777" w:rsidR="00986F80" w:rsidRPr="009E7312" w:rsidRDefault="00986F80" w:rsidP="00986F80">
      <w:pPr>
        <w:spacing w:after="0" w:line="360" w:lineRule="auto"/>
        <w:ind w:left="720" w:hanging="295"/>
        <w:contextualSpacing/>
        <w:rPr>
          <w:rFonts w:ascii="Century Gothic" w:hAnsi="Century Gothic" w:cs="Arial"/>
          <w:b/>
          <w:sz w:val="24"/>
          <w:szCs w:val="24"/>
        </w:rPr>
      </w:pPr>
    </w:p>
    <w:p w14:paraId="6941AF97" w14:textId="77777777" w:rsidR="00986F80" w:rsidRPr="009E7312" w:rsidRDefault="00986F80" w:rsidP="00986F80">
      <w:pPr>
        <w:spacing w:after="0" w:line="360" w:lineRule="auto"/>
        <w:ind w:left="720" w:hanging="295"/>
        <w:contextualSpacing/>
        <w:rPr>
          <w:rFonts w:ascii="Century Gothic" w:hAnsi="Century Gothic" w:cs="Arial"/>
          <w:b/>
          <w:sz w:val="24"/>
          <w:szCs w:val="24"/>
          <w:u w:val="single"/>
        </w:rPr>
      </w:pPr>
      <w:proofErr w:type="spellStart"/>
      <w:r w:rsidRPr="009E7312">
        <w:rPr>
          <w:rFonts w:ascii="Century Gothic" w:hAnsi="Century Gothic" w:cs="Arial"/>
          <w:b/>
          <w:sz w:val="24"/>
          <w:szCs w:val="24"/>
          <w:u w:val="single"/>
        </w:rPr>
        <w:t>Gelingensfaktoren</w:t>
      </w:r>
      <w:proofErr w:type="spellEnd"/>
    </w:p>
    <w:p w14:paraId="17FA2812" w14:textId="77777777" w:rsidR="00986F80" w:rsidRPr="009E7312" w:rsidRDefault="00986F80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9E7312">
        <w:rPr>
          <w:rFonts w:ascii="Century Gothic" w:hAnsi="Century Gothic" w:cs="Arial"/>
          <w:sz w:val="24"/>
          <w:szCs w:val="24"/>
        </w:rPr>
        <w:t>ruhige, respektvolle Atmosphäre</w:t>
      </w:r>
    </w:p>
    <w:p w14:paraId="72E009CF" w14:textId="2B3049D8" w:rsidR="00986F80" w:rsidRPr="00EE4CDD" w:rsidRDefault="00175D87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color w:val="FF0000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freier</w:t>
      </w:r>
      <w:r w:rsidR="00986F80" w:rsidRPr="00E7662B">
        <w:rPr>
          <w:rFonts w:ascii="Century Gothic" w:hAnsi="Century Gothic" w:cs="Arial"/>
          <w:sz w:val="24"/>
          <w:szCs w:val="24"/>
        </w:rPr>
        <w:t xml:space="preserve"> Blick </w:t>
      </w:r>
      <w:r w:rsidR="00986F80" w:rsidRPr="009E7312">
        <w:rPr>
          <w:rFonts w:ascii="Century Gothic" w:hAnsi="Century Gothic" w:cs="Arial"/>
          <w:sz w:val="24"/>
          <w:szCs w:val="24"/>
        </w:rPr>
        <w:t>auf das Plakat</w:t>
      </w:r>
    </w:p>
    <w:p w14:paraId="17E55126" w14:textId="3C756208" w:rsidR="00986F80" w:rsidRPr="009E7312" w:rsidRDefault="00EE4CDD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Möglichkeit für Nachfragen</w:t>
      </w:r>
    </w:p>
    <w:p w14:paraId="5366D786" w14:textId="77777777" w:rsidR="00986F80" w:rsidRPr="009E7312" w:rsidRDefault="00986F80" w:rsidP="00986F80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</w:p>
    <w:p w14:paraId="2B671CC7" w14:textId="77777777" w:rsidR="00986F80" w:rsidRPr="009E7312" w:rsidRDefault="00986F80" w:rsidP="00986F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720" w:hanging="720"/>
        <w:contextualSpacing/>
        <w:jc w:val="center"/>
        <w:rPr>
          <w:rFonts w:ascii="Century Gothic" w:hAnsi="Century Gothic" w:cs="Arial"/>
          <w:b/>
          <w:sz w:val="24"/>
          <w:szCs w:val="24"/>
        </w:rPr>
      </w:pPr>
      <w:r w:rsidRPr="009E7312">
        <w:rPr>
          <w:rFonts w:ascii="Century Gothic" w:hAnsi="Century Gothic" w:cs="Arial"/>
          <w:b/>
          <w:sz w:val="24"/>
          <w:szCs w:val="24"/>
        </w:rPr>
        <w:t>Reflexion</w:t>
      </w:r>
    </w:p>
    <w:p w14:paraId="2DC7C3C1" w14:textId="77777777" w:rsidR="00986F80" w:rsidRPr="009E7312" w:rsidRDefault="00986F80" w:rsidP="00986F80">
      <w:pPr>
        <w:spacing w:after="0" w:line="360" w:lineRule="auto"/>
        <w:ind w:left="720"/>
        <w:contextualSpacing/>
        <w:rPr>
          <w:rFonts w:ascii="Century Gothic" w:hAnsi="Century Gothic" w:cs="Arial"/>
          <w:sz w:val="24"/>
          <w:szCs w:val="24"/>
        </w:rPr>
      </w:pPr>
    </w:p>
    <w:p w14:paraId="63AD8533" w14:textId="77777777" w:rsidR="00986F80" w:rsidRPr="009E7312" w:rsidRDefault="00986F80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9E7312">
        <w:rPr>
          <w:rFonts w:ascii="Century Gothic" w:hAnsi="Century Gothic" w:cs="Arial"/>
          <w:sz w:val="24"/>
          <w:szCs w:val="24"/>
        </w:rPr>
        <w:t>Einsatz der Sandwich-Methode bei mündlichen Rückmeldungen:</w:t>
      </w:r>
    </w:p>
    <w:p w14:paraId="76DF9898" w14:textId="242936EF" w:rsidR="00507B3F" w:rsidRDefault="00986F80" w:rsidP="00986F80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  <w:r w:rsidRPr="009E7312">
        <w:rPr>
          <w:rFonts w:ascii="Century Gothic" w:hAnsi="Century Gothic" w:cs="Arial"/>
          <w:sz w:val="24"/>
          <w:szCs w:val="24"/>
        </w:rPr>
        <w:t>positiver – negativer – positiver Kommentar usw.</w:t>
      </w:r>
    </w:p>
    <w:p w14:paraId="5C2D2D03" w14:textId="3AA85C00" w:rsidR="00507B3F" w:rsidRPr="00507B3F" w:rsidRDefault="00507B3F" w:rsidP="00507B3F">
      <w:pPr>
        <w:pStyle w:val="Listenabsatz"/>
        <w:numPr>
          <w:ilvl w:val="0"/>
          <w:numId w:val="5"/>
        </w:numPr>
        <w:spacing w:after="0" w:line="360" w:lineRule="auto"/>
        <w:ind w:left="709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Feedback geben und empfangen nach festgelegten Feedbackregeln</w:t>
      </w:r>
    </w:p>
    <w:p w14:paraId="16DFCD1D" w14:textId="77777777" w:rsidR="00986F80" w:rsidRPr="009E7312" w:rsidRDefault="00986F80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9E7312">
        <w:rPr>
          <w:rFonts w:ascii="Century Gothic" w:hAnsi="Century Gothic" w:cs="Arial"/>
          <w:sz w:val="24"/>
          <w:szCs w:val="24"/>
        </w:rPr>
        <w:t>Ausfüllen des Feedbackbogens</w:t>
      </w:r>
    </w:p>
    <w:p w14:paraId="22CC9C17" w14:textId="77777777" w:rsidR="00986F80" w:rsidRPr="009E7312" w:rsidRDefault="00986F80" w:rsidP="00986F80">
      <w:p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</w:p>
    <w:p w14:paraId="1E8CEDEF" w14:textId="77777777" w:rsidR="00986F80" w:rsidRPr="009E7312" w:rsidRDefault="00986F80" w:rsidP="00986F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 w:hanging="360"/>
        <w:contextualSpacing/>
        <w:jc w:val="center"/>
        <w:rPr>
          <w:rFonts w:ascii="Century Gothic" w:hAnsi="Century Gothic" w:cs="Arial"/>
          <w:b/>
          <w:sz w:val="24"/>
          <w:szCs w:val="24"/>
        </w:rPr>
      </w:pPr>
      <w:r w:rsidRPr="009E7312">
        <w:rPr>
          <w:rFonts w:ascii="Century Gothic" w:hAnsi="Century Gothic" w:cs="Arial"/>
          <w:b/>
          <w:sz w:val="24"/>
          <w:szCs w:val="24"/>
        </w:rPr>
        <w:t>Nachbereitung</w:t>
      </w:r>
    </w:p>
    <w:p w14:paraId="1F90998E" w14:textId="77777777" w:rsidR="00986F80" w:rsidRPr="009E7312" w:rsidRDefault="00986F80" w:rsidP="00986F80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</w:p>
    <w:p w14:paraId="095FAB1D" w14:textId="522C5641" w:rsidR="00986F80" w:rsidRPr="009E7312" w:rsidRDefault="00986F80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9E7312">
        <w:rPr>
          <w:rFonts w:ascii="Century Gothic" w:hAnsi="Century Gothic" w:cs="Arial"/>
          <w:sz w:val="24"/>
          <w:szCs w:val="24"/>
        </w:rPr>
        <w:t xml:space="preserve">Auswertung der Feedbackbögen </w:t>
      </w:r>
      <w:r w:rsidR="001C048D">
        <w:rPr>
          <w:rFonts w:ascii="Century Gothic" w:hAnsi="Century Gothic" w:cs="Arial"/>
          <w:sz w:val="24"/>
          <w:szCs w:val="24"/>
        </w:rPr>
        <w:t>(</w:t>
      </w:r>
      <w:r w:rsidRPr="009E7312">
        <w:rPr>
          <w:rFonts w:ascii="Century Gothic" w:hAnsi="Century Gothic" w:cs="Arial"/>
          <w:sz w:val="24"/>
          <w:szCs w:val="24"/>
        </w:rPr>
        <w:t>durch die Lehrkraft</w:t>
      </w:r>
      <w:r w:rsidR="001C048D">
        <w:rPr>
          <w:rFonts w:ascii="Century Gothic" w:hAnsi="Century Gothic" w:cs="Arial"/>
          <w:sz w:val="24"/>
          <w:szCs w:val="24"/>
        </w:rPr>
        <w:t>)</w:t>
      </w:r>
    </w:p>
    <w:p w14:paraId="363438CC" w14:textId="76164A74" w:rsidR="00986F80" w:rsidRPr="009E7312" w:rsidRDefault="00986F80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  <w:sectPr w:rsidR="00986F80" w:rsidRPr="009E7312" w:rsidSect="004204E5">
          <w:pgSz w:w="11906" w:h="16838"/>
          <w:pgMar w:top="1134" w:right="851" w:bottom="794" w:left="1134" w:header="709" w:footer="709" w:gutter="0"/>
          <w:cols w:space="708"/>
          <w:docGrid w:linePitch="360"/>
        </w:sectPr>
      </w:pPr>
      <w:r w:rsidRPr="009E7312">
        <w:rPr>
          <w:rFonts w:ascii="Century Gothic" w:hAnsi="Century Gothic" w:cs="Arial"/>
          <w:sz w:val="24"/>
          <w:szCs w:val="24"/>
        </w:rPr>
        <w:t>individuelles Feedback an die Schülerinnen und Schüle</w:t>
      </w:r>
      <w:r>
        <w:rPr>
          <w:rFonts w:ascii="Century Gothic" w:hAnsi="Century Gothic" w:cs="Arial"/>
          <w:sz w:val="24"/>
          <w:szCs w:val="24"/>
        </w:rPr>
        <w:t>r</w:t>
      </w:r>
    </w:p>
    <w:p w14:paraId="71B8F328" w14:textId="089B9262" w:rsidR="00986F80" w:rsidRDefault="00986F80" w:rsidP="00AF2A67">
      <w:pPr>
        <w:spacing w:after="0" w:line="360" w:lineRule="auto"/>
        <w:contextualSpacing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204E5">
        <w:rPr>
          <w:rFonts w:ascii="Arial" w:hAnsi="Arial" w:cs="Arial"/>
          <w:b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D3CFF2" wp14:editId="7D146CAE">
                <wp:simplePos x="0" y="0"/>
                <wp:positionH relativeFrom="column">
                  <wp:posOffset>-125813</wp:posOffset>
                </wp:positionH>
                <wp:positionV relativeFrom="paragraph">
                  <wp:posOffset>-51435</wp:posOffset>
                </wp:positionV>
                <wp:extent cx="6445250" cy="1403985"/>
                <wp:effectExtent l="0" t="0" r="12700" b="1968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D511C" w14:textId="20E5E7E3" w:rsidR="00986F80" w:rsidRPr="000D79CF" w:rsidRDefault="00986F80" w:rsidP="00986F8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36"/>
                              </w:rPr>
                              <w:t>Feedbackbogen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9.9pt;margin-top:-4.05pt;width:507.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" strokecolor="#f79646">
                <v:textbox style="mso-fit-shape-to-text:t" inset="1mm,1mm,1mm,1mm">
                  <w:txbxContent>
                    <w:p w14:paraId="014D511C" w14:textId="20E5E7E3" w:rsidR="00986F80" w:rsidRPr="000D79CF" w:rsidRDefault="00986F80" w:rsidP="00986F80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36"/>
                          <w:szCs w:val="36"/>
                        </w:rPr>
                        <w:t>Feedbackbogen</w:t>
                      </w:r>
                    </w:p>
                  </w:txbxContent>
                </v:textbox>
              </v:shape>
            </w:pict>
          </mc:Fallback>
        </mc:AlternateContent>
      </w:r>
    </w:p>
    <w:p w14:paraId="0ABE4B8E" w14:textId="77777777" w:rsidR="00986F80" w:rsidRDefault="00986F80" w:rsidP="00986F80">
      <w:pPr>
        <w:rPr>
          <w:rFonts w:ascii="Arial" w:hAnsi="Arial" w:cs="Arial"/>
          <w:sz w:val="28"/>
          <w:szCs w:val="28"/>
        </w:rPr>
      </w:pPr>
    </w:p>
    <w:p w14:paraId="697B5AF7" w14:textId="77777777" w:rsidR="00986F80" w:rsidRPr="00AF2A67" w:rsidRDefault="00986F80" w:rsidP="00986F80">
      <w:pPr>
        <w:spacing w:after="0" w:line="360" w:lineRule="auto"/>
        <w:contextualSpacing/>
        <w:rPr>
          <w:rFonts w:ascii="Century Gothic" w:hAnsi="Century Gothic" w:cs="Arial"/>
          <w:sz w:val="28"/>
          <w:szCs w:val="24"/>
        </w:rPr>
      </w:pPr>
      <w:r w:rsidRPr="00AF2A67">
        <w:rPr>
          <w:rFonts w:ascii="Century Gothic" w:hAnsi="Century Gothic" w:cs="Arial"/>
          <w:b/>
          <w:sz w:val="28"/>
          <w:szCs w:val="24"/>
        </w:rPr>
        <w:t>Kreuze an!</w:t>
      </w:r>
    </w:p>
    <w:tbl>
      <w:tblPr>
        <w:tblStyle w:val="HelleSchattierung"/>
        <w:tblW w:w="9923" w:type="dxa"/>
        <w:tblLook w:val="04A0" w:firstRow="1" w:lastRow="0" w:firstColumn="1" w:lastColumn="0" w:noHBand="0" w:noVBand="1"/>
      </w:tblPr>
      <w:tblGrid>
        <w:gridCol w:w="6629"/>
        <w:gridCol w:w="3294"/>
      </w:tblGrid>
      <w:tr w:rsidR="00986F80" w:rsidRPr="009D2EA0" w14:paraId="1A2F6B2E" w14:textId="77777777" w:rsidTr="00EB56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C5DABE5" w14:textId="122C1489" w:rsidR="00986F80" w:rsidRPr="00EE4CDD" w:rsidRDefault="00986F80" w:rsidP="000B0AF9">
            <w:pPr>
              <w:spacing w:line="360" w:lineRule="auto"/>
              <w:contextualSpacing/>
              <w:rPr>
                <w:rFonts w:ascii="Century Gothic" w:hAnsi="Century Gothic" w:cs="Arial"/>
                <w:color w:val="auto"/>
                <w:sz w:val="26"/>
                <w:szCs w:val="26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834D3" w14:textId="59D80F26" w:rsidR="00986F80" w:rsidRPr="001E66EB" w:rsidRDefault="00986F80" w:rsidP="001A3EAC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noProof/>
                <w:sz w:val="24"/>
                <w:szCs w:val="24"/>
              </w:rPr>
            </w:pPr>
            <w:r w:rsidRPr="00AF2A67">
              <w:rPr>
                <w:rFonts w:ascii="Century Gothic" w:hAnsi="Century Gothic" w:cs="Arial"/>
                <w:noProof/>
                <w:color w:val="auto"/>
                <w:sz w:val="24"/>
                <w:szCs w:val="24"/>
              </w:rPr>
              <w:t>trifft zu          trifft nicht zu</w:t>
            </w:r>
          </w:p>
        </w:tc>
      </w:tr>
      <w:tr w:rsidR="00EE4CDD" w:rsidRPr="009D2EA0" w14:paraId="4DDA78BD" w14:textId="77777777" w:rsidTr="00EB5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D1809" w14:textId="64C335E0" w:rsidR="00EE4CDD" w:rsidRPr="001E66EB" w:rsidRDefault="00EE4CDD" w:rsidP="001A3EAC">
            <w:pPr>
              <w:contextualSpacing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EE4CDD">
              <w:rPr>
                <w:rFonts w:ascii="Century Gothic" w:hAnsi="Century Gothic" w:cs="Arial"/>
                <w:sz w:val="24"/>
                <w:szCs w:val="24"/>
              </w:rPr>
              <w:t>Der Referent/die Referentin</w:t>
            </w:r>
            <w:r>
              <w:rPr>
                <w:rFonts w:ascii="Century Gothic" w:hAnsi="Century Gothic" w:cs="Arial"/>
                <w:sz w:val="24"/>
                <w:szCs w:val="24"/>
              </w:rPr>
              <w:t xml:space="preserve"> …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0160A" w14:textId="77777777" w:rsidR="00EE4CDD" w:rsidRPr="000D79CF" w:rsidRDefault="00EE4CDD" w:rsidP="00EE4CDD">
            <w:pPr>
              <w:spacing w:before="360" w:after="360"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</w:pPr>
          </w:p>
        </w:tc>
      </w:tr>
      <w:tr w:rsidR="00986F80" w:rsidRPr="009D2EA0" w14:paraId="71EA4BB1" w14:textId="77777777" w:rsidTr="00EB5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F862D" w14:textId="4AAC53C4" w:rsidR="00986F80" w:rsidRPr="001E66EB" w:rsidRDefault="00986F80" w:rsidP="003B57D0">
            <w:pPr>
              <w:contextualSpacing/>
              <w:jc w:val="center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1E66EB">
              <w:rPr>
                <w:rFonts w:ascii="Century Gothic" w:hAnsi="Century Gothic" w:cs="Arial"/>
                <w:b w:val="0"/>
                <w:sz w:val="24"/>
                <w:szCs w:val="24"/>
              </w:rPr>
              <w:t>hat laut und deutlich gesprochen.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B243F" w14:textId="65C126D7" w:rsidR="00986F80" w:rsidRPr="000D79CF" w:rsidRDefault="00BD5899" w:rsidP="00EE4CDD">
            <w:pPr>
              <w:spacing w:before="360" w:after="360"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8"/>
                <w:szCs w:val="28"/>
              </w:rPr>
            </w:pP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BAF1E63" wp14:editId="36B9C3C2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84455</wp:posOffset>
                      </wp:positionV>
                      <wp:extent cx="184150" cy="139700"/>
                      <wp:effectExtent l="0" t="0" r="25400" b="12700"/>
                      <wp:wrapNone/>
                      <wp:docPr id="60" name="Rechteck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0" o:spid="_x0000_s1026" style="position:absolute;margin-left:115.2pt;margin-top:6.65pt;width:14.5pt;height:1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" filled="f" strokecolor="windowText" strokeweight="1.25pt"/>
                  </w:pict>
                </mc:Fallback>
              </mc:AlternateContent>
            </w: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A34765A" wp14:editId="3DFBF7D9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92710</wp:posOffset>
                      </wp:positionV>
                      <wp:extent cx="184150" cy="139700"/>
                      <wp:effectExtent l="0" t="0" r="25400" b="12700"/>
                      <wp:wrapNone/>
                      <wp:docPr id="61" name="Rechteck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1" o:spid="_x0000_s1026" style="position:absolute;margin-left:16.35pt;margin-top:7.3pt;width:14.5pt;height:1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" filled="f" strokecolor="windowText" strokeweight="1.25pt"/>
                  </w:pict>
                </mc:Fallback>
              </mc:AlternateContent>
            </w:r>
          </w:p>
        </w:tc>
      </w:tr>
      <w:tr w:rsidR="00986F80" w:rsidRPr="009D2EA0" w14:paraId="7D72CAD2" w14:textId="77777777" w:rsidTr="00EB5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12EAF" w14:textId="6D6B8539" w:rsidR="00986F80" w:rsidRPr="001E66EB" w:rsidRDefault="001B0145" w:rsidP="003B57D0">
            <w:pPr>
              <w:contextualSpacing/>
              <w:jc w:val="center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>
              <w:rPr>
                <w:rFonts w:ascii="Century Gothic" w:hAnsi="Century Gothic" w:cs="Arial"/>
                <w:b w:val="0"/>
                <w:sz w:val="24"/>
                <w:szCs w:val="24"/>
              </w:rPr>
              <w:t>hat frei gesprochen.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8D1BB" w14:textId="33D47B4B" w:rsidR="00986F80" w:rsidRPr="000D79CF" w:rsidRDefault="00BD5899" w:rsidP="00EE4CDD">
            <w:pPr>
              <w:spacing w:before="360" w:after="360"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8"/>
                <w:szCs w:val="28"/>
              </w:rPr>
            </w:pP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7DE334" wp14:editId="6D919EEE">
                      <wp:simplePos x="0" y="0"/>
                      <wp:positionH relativeFrom="column">
                        <wp:posOffset>1482090</wp:posOffset>
                      </wp:positionH>
                      <wp:positionV relativeFrom="paragraph">
                        <wp:posOffset>81280</wp:posOffset>
                      </wp:positionV>
                      <wp:extent cx="184150" cy="139700"/>
                      <wp:effectExtent l="0" t="0" r="25400" b="12700"/>
                      <wp:wrapNone/>
                      <wp:docPr id="62" name="Rechteck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2" o:spid="_x0000_s1026" style="position:absolute;margin-left:116.7pt;margin-top:6.4pt;width:14.5pt;height:1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" filled="f" strokecolor="windowText" strokeweight="1.25pt"/>
                  </w:pict>
                </mc:Fallback>
              </mc:AlternateContent>
            </w:r>
            <w:r w:rsidR="00EE4CDD"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D79CF12" wp14:editId="798AC854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100330</wp:posOffset>
                      </wp:positionV>
                      <wp:extent cx="184150" cy="139700"/>
                      <wp:effectExtent l="0" t="0" r="25400" b="12700"/>
                      <wp:wrapNone/>
                      <wp:docPr id="63" name="Rechteck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3" o:spid="_x0000_s1026" style="position:absolute;margin-left:16.9pt;margin-top:7.9pt;width:14.5pt;height:1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" filled="f" strokecolor="windowText" strokeweight="1.25pt"/>
                  </w:pict>
                </mc:Fallback>
              </mc:AlternateContent>
            </w:r>
          </w:p>
        </w:tc>
      </w:tr>
      <w:tr w:rsidR="00986F80" w:rsidRPr="009D2EA0" w14:paraId="32D7C632" w14:textId="77777777" w:rsidTr="00EB5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DBDCF7" w14:textId="3BDDBF6D" w:rsidR="00986F80" w:rsidRPr="001E66EB" w:rsidRDefault="001B0145" w:rsidP="003B57D0">
            <w:pPr>
              <w:contextualSpacing/>
              <w:jc w:val="center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1B0145">
              <w:rPr>
                <w:rFonts w:ascii="Century Gothic" w:hAnsi="Century Gothic" w:cs="Arial"/>
                <w:b w:val="0"/>
                <w:sz w:val="24"/>
                <w:szCs w:val="24"/>
              </w:rPr>
              <w:t>hat Blickkontakt gehalten.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B8C12E" w14:textId="7EE26F39" w:rsidR="00986F80" w:rsidRPr="000D79CF" w:rsidRDefault="00BD5899" w:rsidP="00EE4CDD">
            <w:pPr>
              <w:spacing w:before="360" w:after="360"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8"/>
                <w:szCs w:val="28"/>
              </w:rPr>
            </w:pP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FFA861A" wp14:editId="0966E09E">
                      <wp:simplePos x="0" y="0"/>
                      <wp:positionH relativeFrom="column">
                        <wp:posOffset>1489710</wp:posOffset>
                      </wp:positionH>
                      <wp:positionV relativeFrom="paragraph">
                        <wp:posOffset>83820</wp:posOffset>
                      </wp:positionV>
                      <wp:extent cx="184150" cy="139700"/>
                      <wp:effectExtent l="0" t="0" r="25400" b="12700"/>
                      <wp:wrapNone/>
                      <wp:docPr id="64" name="Rechteck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4" o:spid="_x0000_s1026" style="position:absolute;margin-left:117.3pt;margin-top:6.6pt;width:14.5pt;height:1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" filled="f" strokecolor="windowText" strokeweight="1.25pt"/>
                  </w:pict>
                </mc:Fallback>
              </mc:AlternateContent>
            </w: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EC3E328" wp14:editId="4FD1DD89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82550</wp:posOffset>
                      </wp:positionV>
                      <wp:extent cx="184150" cy="139700"/>
                      <wp:effectExtent l="0" t="0" r="25400" b="12700"/>
                      <wp:wrapNone/>
                      <wp:docPr id="65" name="Rechteck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5" o:spid="_x0000_s1026" style="position:absolute;margin-left:17.1pt;margin-top:6.5pt;width:14.5pt;height:1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" filled="f" strokecolor="windowText" strokeweight="1.25pt"/>
                  </w:pict>
                </mc:Fallback>
              </mc:AlternateContent>
            </w:r>
          </w:p>
        </w:tc>
      </w:tr>
      <w:tr w:rsidR="00986F80" w:rsidRPr="009D2EA0" w14:paraId="5D2C6390" w14:textId="77777777" w:rsidTr="00EB5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B46C1" w14:textId="31553BD1" w:rsidR="00986F80" w:rsidRPr="001E66EB" w:rsidRDefault="00EB562A" w:rsidP="003B57D0">
            <w:pPr>
              <w:contextualSpacing/>
              <w:jc w:val="center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>
              <w:rPr>
                <w:rFonts w:ascii="Century Gothic" w:hAnsi="Century Gothic" w:cs="Arial"/>
                <w:b w:val="0"/>
                <w:sz w:val="24"/>
                <w:szCs w:val="24"/>
              </w:rPr>
              <w:t>hat sich viel im Raum bewegt</w:t>
            </w:r>
            <w:r w:rsidR="001B0145" w:rsidRPr="001B0145">
              <w:rPr>
                <w:rFonts w:ascii="Century Gothic" w:hAnsi="Century Gothic" w:cs="Arial"/>
                <w:b w:val="0"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624BD" w14:textId="62DE32A0" w:rsidR="00986F80" w:rsidRPr="000D79CF" w:rsidRDefault="00BD5899" w:rsidP="00EE4CDD">
            <w:pPr>
              <w:spacing w:before="360" w:after="360"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8"/>
                <w:szCs w:val="28"/>
              </w:rPr>
            </w:pP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1D018BF" wp14:editId="42E48A18">
                      <wp:simplePos x="0" y="0"/>
                      <wp:positionH relativeFrom="column">
                        <wp:posOffset>1489075</wp:posOffset>
                      </wp:positionH>
                      <wp:positionV relativeFrom="paragraph">
                        <wp:posOffset>83185</wp:posOffset>
                      </wp:positionV>
                      <wp:extent cx="184150" cy="139700"/>
                      <wp:effectExtent l="0" t="0" r="25400" b="12700"/>
                      <wp:wrapNone/>
                      <wp:docPr id="66" name="Rechteck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6" o:spid="_x0000_s1026" style="position:absolute;margin-left:117.25pt;margin-top:6.55pt;width:14.5pt;height:1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" filled="f" strokecolor="windowText" strokeweight="1.25pt"/>
                  </w:pict>
                </mc:Fallback>
              </mc:AlternateContent>
            </w:r>
            <w:r w:rsidR="001A3EAC"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DA94596" wp14:editId="01491499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101600</wp:posOffset>
                      </wp:positionV>
                      <wp:extent cx="184150" cy="139700"/>
                      <wp:effectExtent l="0" t="0" r="25400" b="12700"/>
                      <wp:wrapNone/>
                      <wp:docPr id="67" name="Rechteck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67" o:spid="_x0000_s1026" style="position:absolute;margin-left:17.1pt;margin-top:8pt;width:14.5pt;height:1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" filled="f" strokecolor="windowText" strokeweight="1.25pt"/>
                  </w:pict>
                </mc:Fallback>
              </mc:AlternateContent>
            </w:r>
          </w:p>
        </w:tc>
      </w:tr>
      <w:tr w:rsidR="001B0145" w:rsidRPr="009D2EA0" w14:paraId="484D05D2" w14:textId="77777777" w:rsidTr="00EB5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D42D4" w14:textId="61A7A506" w:rsidR="001B0145" w:rsidRPr="001B0145" w:rsidRDefault="001B0145" w:rsidP="00EB562A">
            <w:pPr>
              <w:contextualSpacing/>
              <w:jc w:val="center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1B0145">
              <w:rPr>
                <w:rFonts w:ascii="Century Gothic" w:hAnsi="Century Gothic" w:cs="Arial"/>
                <w:b w:val="0"/>
                <w:sz w:val="24"/>
                <w:szCs w:val="24"/>
              </w:rPr>
              <w:t>war gut vorbereitet</w:t>
            </w:r>
            <w:r w:rsidR="00EB562A">
              <w:rPr>
                <w:rFonts w:ascii="Century Gothic" w:hAnsi="Century Gothic" w:cs="Arial"/>
                <w:b w:val="0"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9B7CD" w14:textId="395D9D15" w:rsidR="001B0145" w:rsidRPr="000D79CF" w:rsidRDefault="00BD5899" w:rsidP="00EE4CDD">
            <w:pPr>
              <w:spacing w:before="360" w:after="360"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</w:pP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3C1CA5C" wp14:editId="7C13A488">
                      <wp:simplePos x="0" y="0"/>
                      <wp:positionH relativeFrom="column">
                        <wp:posOffset>1496060</wp:posOffset>
                      </wp:positionH>
                      <wp:positionV relativeFrom="paragraph">
                        <wp:posOffset>87630</wp:posOffset>
                      </wp:positionV>
                      <wp:extent cx="184150" cy="139700"/>
                      <wp:effectExtent l="0" t="0" r="25400" b="12700"/>
                      <wp:wrapNone/>
                      <wp:docPr id="8" name="Rechtec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8" o:spid="_x0000_s1026" style="position:absolute;margin-left:117.8pt;margin-top:6.9pt;width:14.5pt;height:1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" filled="f" strokecolor="windowText" strokeweight="1.25pt"/>
                  </w:pict>
                </mc:Fallback>
              </mc:AlternateContent>
            </w:r>
            <w:r w:rsidRPr="000D79CF"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F7F10AB" wp14:editId="575FFD87">
                      <wp:simplePos x="0" y="0"/>
                      <wp:positionH relativeFrom="column">
                        <wp:posOffset>219710</wp:posOffset>
                      </wp:positionH>
                      <wp:positionV relativeFrom="paragraph">
                        <wp:posOffset>88265</wp:posOffset>
                      </wp:positionV>
                      <wp:extent cx="184150" cy="139700"/>
                      <wp:effectExtent l="0" t="0" r="25400" b="12700"/>
                      <wp:wrapNone/>
                      <wp:docPr id="1" name="Recht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hteck 1" o:spid="_x0000_s1026" style="position:absolute;margin-left:17.3pt;margin-top:6.95pt;width:14.5pt;height:1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" filled="f" strokecolor="windowText" strokeweight="1.25pt"/>
                  </w:pict>
                </mc:Fallback>
              </mc:AlternateContent>
            </w:r>
          </w:p>
        </w:tc>
      </w:tr>
      <w:tr w:rsidR="00EB562A" w:rsidRPr="009D2EA0" w14:paraId="6C9FD5A7" w14:textId="77777777" w:rsidTr="00EB5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86EEA" w14:textId="069357C4" w:rsidR="00EB562A" w:rsidRPr="00EB562A" w:rsidRDefault="00EB562A" w:rsidP="003B57D0">
            <w:pPr>
              <w:contextualSpacing/>
              <w:jc w:val="center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>
              <w:rPr>
                <w:rFonts w:ascii="Century Gothic" w:hAnsi="Century Gothic" w:cs="Arial"/>
                <w:b w:val="0"/>
                <w:sz w:val="24"/>
                <w:szCs w:val="24"/>
              </w:rPr>
              <w:t>k</w:t>
            </w:r>
            <w:r w:rsidRPr="00EB562A">
              <w:rPr>
                <w:rFonts w:ascii="Century Gothic" w:hAnsi="Century Gothic" w:cs="Arial"/>
                <w:b w:val="0"/>
                <w:sz w:val="24"/>
                <w:szCs w:val="24"/>
              </w:rPr>
              <w:t>onnte Fragen beantworten/hatte Hintergrundwissen.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3F3E1" w14:textId="77777777" w:rsidR="00EB562A" w:rsidRPr="000D79CF" w:rsidRDefault="00EB562A" w:rsidP="00EE4CDD">
            <w:pPr>
              <w:spacing w:before="360" w:after="360"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noProof/>
                <w:sz w:val="28"/>
                <w:szCs w:val="28"/>
                <w:lang w:eastAsia="de-DE"/>
              </w:rPr>
            </w:pPr>
          </w:p>
        </w:tc>
      </w:tr>
      <w:tr w:rsidR="00986F80" w:rsidRPr="009D2EA0" w14:paraId="616B4634" w14:textId="77777777" w:rsidTr="00A15D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483A7" w14:textId="694985B2" w:rsidR="001A3EAC" w:rsidRPr="001E66EB" w:rsidRDefault="00986F80" w:rsidP="001A3EAC">
            <w:pPr>
              <w:contextualSpacing/>
              <w:jc w:val="center"/>
              <w:rPr>
                <w:rFonts w:ascii="Century Gothic" w:hAnsi="Century Gothic" w:cs="Arial"/>
                <w:noProof/>
                <w:sz w:val="24"/>
                <w:szCs w:val="24"/>
                <w:lang w:eastAsia="de-DE"/>
              </w:rPr>
            </w:pPr>
            <w:r w:rsidRPr="001E66EB">
              <w:rPr>
                <w:rFonts w:ascii="Century Gothic" w:hAnsi="Century Gothic" w:cs="Arial"/>
                <w:noProof/>
                <w:sz w:val="24"/>
                <w:szCs w:val="24"/>
                <w:lang w:eastAsia="de-DE"/>
              </w:rPr>
              <w:t>Das war besonders gut:</w:t>
            </w:r>
          </w:p>
        </w:tc>
      </w:tr>
      <w:tr w:rsidR="00986F80" w:rsidRPr="009D2EA0" w14:paraId="43BB8B3C" w14:textId="77777777" w:rsidTr="00BD5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ellenraster5"/>
              <w:tblpPr w:leftFromText="141" w:rightFromText="141" w:vertAnchor="text" w:horzAnchor="margin" w:tblpXSpec="center" w:tblpY="3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639"/>
            </w:tblGrid>
            <w:tr w:rsidR="00BD5899" w:rsidRPr="001E66EB" w14:paraId="41E9B336" w14:textId="77777777" w:rsidTr="00BD5899">
              <w:tc>
                <w:tcPr>
                  <w:tcW w:w="9639" w:type="dxa"/>
                  <w:tcBorders>
                    <w:top w:val="nil"/>
                  </w:tcBorders>
                  <w:shd w:val="clear" w:color="auto" w:fill="FFFFFF" w:themeFill="background1"/>
                </w:tcPr>
                <w:p w14:paraId="14C4186C" w14:textId="77777777" w:rsidR="00BD5899" w:rsidRPr="001E66EB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1E66EB" w14:paraId="6532A604" w14:textId="77777777" w:rsidTr="00BD5899">
              <w:tc>
                <w:tcPr>
                  <w:tcW w:w="9639" w:type="dxa"/>
                  <w:shd w:val="clear" w:color="auto" w:fill="FFFFFF" w:themeFill="background1"/>
                </w:tcPr>
                <w:p w14:paraId="3D8CFF80" w14:textId="77777777" w:rsidR="00BD5899" w:rsidRPr="001E66EB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1E66EB" w14:paraId="267DF0F2" w14:textId="77777777" w:rsidTr="00BD5899">
              <w:tc>
                <w:tcPr>
                  <w:tcW w:w="9639" w:type="dxa"/>
                  <w:shd w:val="clear" w:color="auto" w:fill="FFFFFF" w:themeFill="background1"/>
                </w:tcPr>
                <w:p w14:paraId="6317E375" w14:textId="77777777" w:rsidR="00BD5899" w:rsidRPr="001E66EB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1E66EB" w14:paraId="09667688" w14:textId="77777777" w:rsidTr="00BD5899">
              <w:tc>
                <w:tcPr>
                  <w:tcW w:w="9639" w:type="dxa"/>
                  <w:shd w:val="clear" w:color="auto" w:fill="FFFFFF" w:themeFill="background1"/>
                </w:tcPr>
                <w:p w14:paraId="48914DE7" w14:textId="77777777" w:rsidR="00BD5899" w:rsidRPr="001E66EB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1E66EB" w14:paraId="6E6E28C6" w14:textId="77777777" w:rsidTr="00BD5899">
              <w:tc>
                <w:tcPr>
                  <w:tcW w:w="9639" w:type="dxa"/>
                  <w:shd w:val="clear" w:color="auto" w:fill="FFFFFF" w:themeFill="background1"/>
                </w:tcPr>
                <w:p w14:paraId="3ADDEA31" w14:textId="77777777" w:rsidR="00BD5899" w:rsidRPr="001E66EB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1E66EB" w14:paraId="2BF53292" w14:textId="77777777" w:rsidTr="00BD5899">
              <w:tc>
                <w:tcPr>
                  <w:tcW w:w="9639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131F1F01" w14:textId="77777777" w:rsidR="00BD5899" w:rsidRPr="001E66EB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1E66EB" w14:paraId="72BFE0F9" w14:textId="77777777" w:rsidTr="00BD5899">
              <w:tc>
                <w:tcPr>
                  <w:tcW w:w="9639" w:type="dxa"/>
                  <w:tcBorders>
                    <w:top w:val="single" w:sz="4" w:space="0" w:color="auto"/>
                    <w:bottom w:val="nil"/>
                  </w:tcBorders>
                  <w:shd w:val="clear" w:color="auto" w:fill="FFFFFF" w:themeFill="background1"/>
                </w:tcPr>
                <w:p w14:paraId="78A1D045" w14:textId="77777777" w:rsidR="00BD5899" w:rsidRPr="001E66EB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14:paraId="57466C74" w14:textId="77777777" w:rsidR="00986F80" w:rsidRPr="001E66EB" w:rsidRDefault="00986F80" w:rsidP="000B0AF9">
            <w:pPr>
              <w:spacing w:line="360" w:lineRule="auto"/>
              <w:contextualSpacing/>
              <w:jc w:val="center"/>
              <w:rPr>
                <w:rFonts w:ascii="Arial" w:hAnsi="Arial" w:cs="Arial"/>
                <w:noProof/>
                <w:sz w:val="24"/>
                <w:szCs w:val="24"/>
                <w:lang w:eastAsia="de-DE"/>
              </w:rPr>
            </w:pPr>
          </w:p>
        </w:tc>
      </w:tr>
      <w:tr w:rsidR="00986F80" w:rsidRPr="009D2EA0" w14:paraId="0B8F5DDA" w14:textId="77777777" w:rsidTr="00A15D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D9689F" w14:textId="77777777" w:rsidR="00986F80" w:rsidRPr="001E66EB" w:rsidRDefault="00986F80" w:rsidP="001A3EAC">
            <w:pPr>
              <w:contextualSpacing/>
              <w:jc w:val="center"/>
              <w:rPr>
                <w:rFonts w:ascii="Century Gothic" w:hAnsi="Century Gothic" w:cs="Arial"/>
                <w:noProof/>
                <w:sz w:val="24"/>
                <w:szCs w:val="24"/>
                <w:lang w:eastAsia="de-DE"/>
              </w:rPr>
            </w:pPr>
            <w:r w:rsidRPr="001E66EB">
              <w:rPr>
                <w:rFonts w:ascii="Century Gothic" w:hAnsi="Century Gothic" w:cs="Arial"/>
                <w:noProof/>
                <w:sz w:val="24"/>
                <w:szCs w:val="24"/>
                <w:lang w:eastAsia="de-DE"/>
              </w:rPr>
              <w:t>Diesen Tipp möchte ich dir geben:</w:t>
            </w:r>
          </w:p>
        </w:tc>
      </w:tr>
      <w:tr w:rsidR="00986F80" w:rsidRPr="009D2EA0" w14:paraId="719DBED6" w14:textId="77777777" w:rsidTr="00BD5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ellenraster5"/>
              <w:tblpPr w:leftFromText="141" w:rightFromText="141" w:vertAnchor="text" w:horzAnchor="margin" w:tblpY="128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07"/>
            </w:tblGrid>
            <w:tr w:rsidR="00BD5899" w:rsidRPr="009D2EA0" w14:paraId="06579441" w14:textId="77777777" w:rsidTr="00BD5899">
              <w:tc>
                <w:tcPr>
                  <w:tcW w:w="9707" w:type="dxa"/>
                  <w:shd w:val="clear" w:color="auto" w:fill="FFFFFF" w:themeFill="background1"/>
                </w:tcPr>
                <w:p w14:paraId="7389BE54" w14:textId="77777777" w:rsidR="00BD5899" w:rsidRPr="00845BB4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9D2EA0" w14:paraId="578B7370" w14:textId="77777777" w:rsidTr="00BD5899">
              <w:tc>
                <w:tcPr>
                  <w:tcW w:w="9707" w:type="dxa"/>
                  <w:shd w:val="clear" w:color="auto" w:fill="FFFFFF" w:themeFill="background1"/>
                </w:tcPr>
                <w:p w14:paraId="68DF3F47" w14:textId="77777777" w:rsidR="00BD5899" w:rsidRPr="00845BB4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9D2EA0" w14:paraId="5A82D8A0" w14:textId="77777777" w:rsidTr="00BD5899">
              <w:tc>
                <w:tcPr>
                  <w:tcW w:w="9707" w:type="dxa"/>
                  <w:shd w:val="clear" w:color="auto" w:fill="FFFFFF" w:themeFill="background1"/>
                </w:tcPr>
                <w:p w14:paraId="1BD87811" w14:textId="77777777" w:rsidR="00BD5899" w:rsidRPr="00845BB4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9D2EA0" w14:paraId="41F28A93" w14:textId="77777777" w:rsidTr="00BD5899">
              <w:tc>
                <w:tcPr>
                  <w:tcW w:w="9707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68BD51A8" w14:textId="77777777" w:rsidR="00BD5899" w:rsidRPr="00845BB4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9D2EA0" w14:paraId="70757ED5" w14:textId="77777777" w:rsidTr="00BD5899">
              <w:tc>
                <w:tcPr>
                  <w:tcW w:w="970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10BAFC80" w14:textId="77777777" w:rsidR="00BD5899" w:rsidRPr="00845BB4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9D2EA0" w14:paraId="031FD48F" w14:textId="77777777" w:rsidTr="00BD5899">
              <w:tc>
                <w:tcPr>
                  <w:tcW w:w="970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7F3DDBA2" w14:textId="77777777" w:rsidR="00BD5899" w:rsidRPr="00845BB4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BD5899" w:rsidRPr="009D2EA0" w14:paraId="18AF9785" w14:textId="77777777" w:rsidTr="00BD5899">
              <w:tc>
                <w:tcPr>
                  <w:tcW w:w="9707" w:type="dxa"/>
                  <w:tcBorders>
                    <w:top w:val="single" w:sz="4" w:space="0" w:color="auto"/>
                    <w:bottom w:val="nil"/>
                  </w:tcBorders>
                  <w:shd w:val="clear" w:color="auto" w:fill="FFFFFF" w:themeFill="background1"/>
                </w:tcPr>
                <w:p w14:paraId="1F659FC9" w14:textId="77777777" w:rsidR="00BD5899" w:rsidRPr="00845BB4" w:rsidRDefault="00BD5899" w:rsidP="00BD5899">
                  <w:pPr>
                    <w:spacing w:line="360" w:lineRule="auto"/>
                    <w:contextualSpacing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14:paraId="7C4EAF08" w14:textId="77777777" w:rsidR="00986F80" w:rsidRPr="009D2EA0" w:rsidRDefault="00986F80" w:rsidP="000B0AF9">
            <w:pPr>
              <w:spacing w:line="360" w:lineRule="auto"/>
              <w:contextualSpacing/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</w:tc>
      </w:tr>
    </w:tbl>
    <w:p w14:paraId="37238A3F" w14:textId="77777777" w:rsidR="00986F80" w:rsidRPr="00986F80" w:rsidRDefault="00986F80" w:rsidP="00986F80">
      <w:pPr>
        <w:rPr>
          <w:rFonts w:ascii="Arial" w:hAnsi="Arial" w:cs="Arial"/>
          <w:sz w:val="28"/>
          <w:szCs w:val="28"/>
        </w:rPr>
        <w:sectPr w:rsidR="00986F80" w:rsidRPr="00986F80" w:rsidSect="004204E5">
          <w:pgSz w:w="11906" w:h="16838"/>
          <w:pgMar w:top="1134" w:right="851" w:bottom="794" w:left="1134" w:header="709" w:footer="709" w:gutter="0"/>
          <w:cols w:space="708"/>
          <w:docGrid w:linePitch="360"/>
        </w:sectPr>
      </w:pPr>
    </w:p>
    <w:p w14:paraId="5D5A0874" w14:textId="49CDBA3F" w:rsidR="003E417C" w:rsidRPr="009D2EA0" w:rsidRDefault="001908B7" w:rsidP="00AF2A67">
      <w:pPr>
        <w:spacing w:after="0" w:line="360" w:lineRule="auto"/>
        <w:contextualSpacing/>
        <w:rPr>
          <w:b/>
        </w:rPr>
      </w:pPr>
      <w:r w:rsidRPr="004204E5">
        <w:rPr>
          <w:rFonts w:ascii="Arial" w:hAnsi="Arial" w:cs="Arial"/>
          <w:b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D8ACB9" wp14:editId="30F3ADA4">
                <wp:simplePos x="0" y="0"/>
                <wp:positionH relativeFrom="column">
                  <wp:posOffset>-33020</wp:posOffset>
                </wp:positionH>
                <wp:positionV relativeFrom="paragraph">
                  <wp:posOffset>-44754</wp:posOffset>
                </wp:positionV>
                <wp:extent cx="6272530" cy="1403985"/>
                <wp:effectExtent l="0" t="0" r="13970" b="19685"/>
                <wp:wrapNone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253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54077" w14:textId="5E06E6B6" w:rsidR="001908B7" w:rsidRPr="00446CB6" w:rsidRDefault="001908B7" w:rsidP="001908B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446CB6">
                              <w:rPr>
                                <w:rFonts w:ascii="Century Gothic" w:hAnsi="Century Gothic" w:cs="Arial"/>
                                <w:b/>
                                <w:sz w:val="36"/>
                                <w:szCs w:val="36"/>
                              </w:rPr>
                              <w:t>Steckbrief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2.6pt;margin-top:-3.5pt;width:493.9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" strokecolor="#f79646 [3209]">
                <v:textbox style="mso-fit-shape-to-text:t" inset="1mm,1mm,1mm,1mm">
                  <w:txbxContent>
                    <w:p w14:paraId="3DB54077" w14:textId="5E06E6B6" w:rsidR="001908B7" w:rsidRPr="00446CB6" w:rsidRDefault="001908B7" w:rsidP="001908B7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36"/>
                          <w:szCs w:val="36"/>
                        </w:rPr>
                      </w:pPr>
                      <w:r w:rsidRPr="00446CB6">
                        <w:rPr>
                          <w:rFonts w:ascii="Century Gothic" w:hAnsi="Century Gothic" w:cs="Arial"/>
                          <w:b/>
                          <w:sz w:val="36"/>
                          <w:szCs w:val="36"/>
                        </w:rPr>
                        <w:t>Steckbrief</w:t>
                      </w:r>
                    </w:p>
                  </w:txbxContent>
                </v:textbox>
              </v:shape>
            </w:pict>
          </mc:Fallback>
        </mc:AlternateContent>
      </w:r>
    </w:p>
    <w:p w14:paraId="6305FC66" w14:textId="77777777" w:rsidR="009D1A41" w:rsidRDefault="009D1A41" w:rsidP="00AF2A67">
      <w:p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</w:p>
    <w:p w14:paraId="620341F3" w14:textId="77777777" w:rsidR="003E417C" w:rsidRPr="00025B4D" w:rsidRDefault="003E417C" w:rsidP="00986F80">
      <w:pPr>
        <w:spacing w:after="0" w:line="360" w:lineRule="auto"/>
        <w:contextualSpacing/>
        <w:rPr>
          <w:rFonts w:ascii="Century Gothic" w:hAnsi="Century Gothic" w:cs="Arial"/>
          <w:sz w:val="24"/>
          <w:szCs w:val="24"/>
        </w:rPr>
      </w:pPr>
      <w:r w:rsidRPr="00025B4D">
        <w:rPr>
          <w:rFonts w:ascii="Century Gothic" w:hAnsi="Century Gothic" w:cs="Arial"/>
          <w:sz w:val="24"/>
          <w:szCs w:val="24"/>
        </w:rPr>
        <w:t>Erstelle einen Steckbrief zu deinem Lieblingstier aus dem Wald. Gehe dabei so vor:</w:t>
      </w:r>
    </w:p>
    <w:p w14:paraId="3205F220" w14:textId="37D50CB6" w:rsidR="003E417C" w:rsidRPr="00025B4D" w:rsidRDefault="003E417C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025B4D">
        <w:rPr>
          <w:rFonts w:ascii="Century Gothic" w:hAnsi="Century Gothic" w:cs="Arial"/>
          <w:sz w:val="24"/>
          <w:szCs w:val="24"/>
        </w:rPr>
        <w:t>Überlege, wo du Informationen zu deinem Tier finden kannst.</w:t>
      </w:r>
      <w:r w:rsidR="00431FFE">
        <w:rPr>
          <w:rFonts w:ascii="Century Gothic" w:hAnsi="Century Gothic" w:cs="Arial"/>
          <w:sz w:val="24"/>
          <w:szCs w:val="24"/>
        </w:rPr>
        <w:t xml:space="preserve"> Informiere dich.</w:t>
      </w:r>
    </w:p>
    <w:p w14:paraId="29269037" w14:textId="2DC27522" w:rsidR="003E417C" w:rsidRDefault="003E417C" w:rsidP="00986F80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Century Gothic" w:hAnsi="Century Gothic" w:cs="Arial"/>
          <w:sz w:val="24"/>
          <w:szCs w:val="24"/>
        </w:rPr>
      </w:pPr>
      <w:r w:rsidRPr="00025B4D">
        <w:rPr>
          <w:rFonts w:ascii="Century Gothic" w:hAnsi="Century Gothic" w:cs="Arial"/>
          <w:sz w:val="24"/>
          <w:szCs w:val="24"/>
        </w:rPr>
        <w:t>Übertrage die Informationen in deinen Steckbrief.</w:t>
      </w:r>
    </w:p>
    <w:p w14:paraId="55B15B58" w14:textId="77777777" w:rsidR="00986F80" w:rsidRPr="00025B4D" w:rsidRDefault="00986F80" w:rsidP="00986F80">
      <w:pPr>
        <w:spacing w:after="0" w:line="360" w:lineRule="auto"/>
        <w:ind w:left="714"/>
        <w:contextualSpacing/>
        <w:rPr>
          <w:rFonts w:ascii="Century Gothic" w:hAnsi="Century Gothic" w:cs="Arial"/>
          <w:sz w:val="24"/>
          <w:szCs w:val="24"/>
        </w:rPr>
      </w:pPr>
    </w:p>
    <w:p w14:paraId="16532F58" w14:textId="22A4D919" w:rsidR="00025B4D" w:rsidRDefault="00986F80" w:rsidP="00ED7E74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9D2EA0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341E6A" wp14:editId="29295B31">
                <wp:simplePos x="0" y="0"/>
                <wp:positionH relativeFrom="column">
                  <wp:posOffset>50800</wp:posOffset>
                </wp:positionH>
                <wp:positionV relativeFrom="paragraph">
                  <wp:posOffset>168275</wp:posOffset>
                </wp:positionV>
                <wp:extent cx="6244590" cy="7402195"/>
                <wp:effectExtent l="0" t="0" r="22860" b="27305"/>
                <wp:wrapNone/>
                <wp:docPr id="659" name="Abgerundetes Rechteck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4590" cy="74021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659" o:spid="_x0000_s1026" style="position:absolute;margin-left:4pt;margin-top:13.25pt;width:491.7pt;height:582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" filled="f" strokecolor="windowText" strokeweight="2pt"/>
            </w:pict>
          </mc:Fallback>
        </mc:AlternateContent>
      </w:r>
    </w:p>
    <w:p w14:paraId="36C22DB7" w14:textId="5CBB908A" w:rsidR="00257589" w:rsidRPr="003E417C" w:rsidRDefault="003E417C" w:rsidP="00783FB5">
      <w:pPr>
        <w:spacing w:line="240" w:lineRule="auto"/>
      </w:pPr>
      <w:r w:rsidRPr="009D2EA0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3B7BE" wp14:editId="053B8C94">
                <wp:simplePos x="0" y="0"/>
                <wp:positionH relativeFrom="margin">
                  <wp:posOffset>122748</wp:posOffset>
                </wp:positionH>
                <wp:positionV relativeFrom="paragraph">
                  <wp:posOffset>51711</wp:posOffset>
                </wp:positionV>
                <wp:extent cx="6116403" cy="7642747"/>
                <wp:effectExtent l="0" t="0" r="0" b="0"/>
                <wp:wrapNone/>
                <wp:docPr id="658" name="Textfeld 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6403" cy="76427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82DB3" w14:textId="77777777" w:rsidR="00783FB5" w:rsidRPr="00783FB5" w:rsidRDefault="00783FB5" w:rsidP="003E417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6BF5EC" w14:textId="374436A8" w:rsidR="003E417C" w:rsidRPr="00025B4D" w:rsidRDefault="00ED7E74" w:rsidP="003E417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Steckbrief</w:t>
                            </w:r>
                          </w:p>
                          <w:p w14:paraId="7CC62756" w14:textId="77777777" w:rsidR="003E417C" w:rsidRPr="00895876" w:rsidRDefault="003E417C" w:rsidP="003E417C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58E00ED1" w14:textId="77777777" w:rsidR="003E417C" w:rsidRPr="00895876" w:rsidRDefault="003E417C" w:rsidP="00783FB5">
                            <w:pPr>
                              <w:spacing w:after="160" w:line="72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>Name des Tieres:</w:t>
                            </w:r>
                            <w:r w:rsidRPr="00895876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  <w:t>________________________________</w:t>
                            </w:r>
                          </w:p>
                          <w:p w14:paraId="26A55C71" w14:textId="77777777" w:rsidR="003E417C" w:rsidRPr="00895876" w:rsidRDefault="003E417C" w:rsidP="00783FB5">
                            <w:pPr>
                              <w:spacing w:after="160" w:line="72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>Lebensraum:</w:t>
                            </w:r>
                            <w:r w:rsidRPr="00895876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</w:r>
                            <w:r w:rsidRPr="00895876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  <w:t>________________________________</w:t>
                            </w:r>
                          </w:p>
                          <w:p w14:paraId="30D81FD6" w14:textId="77777777" w:rsidR="003E417C" w:rsidRPr="00895876" w:rsidRDefault="003E417C" w:rsidP="00783FB5">
                            <w:pPr>
                              <w:spacing w:after="160" w:line="72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>Nahrung:</w:t>
                            </w: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 w:rsidRPr="00895876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</w:r>
                            <w:r w:rsidRPr="00895876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  <w:t>________________________________</w:t>
                            </w:r>
                          </w:p>
                          <w:p w14:paraId="6E4A24D7" w14:textId="77777777" w:rsidR="003E417C" w:rsidRPr="00895876" w:rsidRDefault="003E417C" w:rsidP="00783FB5">
                            <w:pPr>
                              <w:spacing w:after="160" w:line="72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>Fortpflanzung:</w:t>
                            </w: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</w:r>
                            <w:r w:rsidRPr="00895876">
                              <w:rPr>
                                <w:rFonts w:ascii="Comic Sans MS" w:hAnsi="Comic Sans MS"/>
                                <w:sz w:val="28"/>
                              </w:rPr>
                              <w:t>________________________________</w:t>
                            </w:r>
                          </w:p>
                          <w:p w14:paraId="2D742C9D" w14:textId="77777777" w:rsidR="003E417C" w:rsidRPr="00895876" w:rsidRDefault="003E417C" w:rsidP="00783FB5">
                            <w:pPr>
                              <w:spacing w:after="160" w:line="36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>Körpermerkmale:</w:t>
                            </w:r>
                            <w:r w:rsidRPr="00895876">
                              <w:rPr>
                                <w:rFonts w:ascii="Comic Sans MS" w:hAnsi="Comic Sans MS"/>
                                <w:sz w:val="28"/>
                              </w:rPr>
                              <w:tab/>
                              <w:t>________________________________</w:t>
                            </w:r>
                          </w:p>
                          <w:p w14:paraId="5CE05B13" w14:textId="77777777" w:rsidR="003E417C" w:rsidRPr="00025B4D" w:rsidRDefault="003E417C" w:rsidP="003E417C">
                            <w:pPr>
                              <w:spacing w:line="720" w:lineRule="auto"/>
                              <w:jc w:val="center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025B4D">
                              <w:rPr>
                                <w:rFonts w:ascii="Century Gothic" w:hAnsi="Century Gothic"/>
                                <w:sz w:val="28"/>
                              </w:rPr>
                              <w:t>Bild:</w:t>
                            </w:r>
                          </w:p>
                          <w:p w14:paraId="2612D227" w14:textId="77777777" w:rsidR="003E417C" w:rsidRDefault="003E417C" w:rsidP="003E417C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3B14EB60" w14:textId="77777777" w:rsidR="003E417C" w:rsidRPr="00EE4DE6" w:rsidRDefault="003E417C" w:rsidP="003E417C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58" o:spid="_x0000_s1033" type="#_x0000_t202" style="position:absolute;margin-left:9.65pt;margin-top:4.05pt;width:481.6pt;height:60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" fillcolor="window" stroked="f" strokeweight=".5pt">
                <v:textbox>
                  <w:txbxContent>
                    <w:p w14:paraId="0BA82DB3" w14:textId="77777777" w:rsidR="00783FB5" w:rsidRPr="00783FB5" w:rsidRDefault="00783FB5" w:rsidP="003E417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46BF5EC" w14:textId="374436A8" w:rsidR="003E417C" w:rsidRPr="00025B4D" w:rsidRDefault="00ED7E74" w:rsidP="003E417C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40"/>
                        </w:rPr>
                        <w:t>Steckbrief</w:t>
                      </w:r>
                    </w:p>
                    <w:p w14:paraId="7CC62756" w14:textId="77777777" w:rsidR="003E417C" w:rsidRPr="00895876" w:rsidRDefault="003E417C" w:rsidP="003E417C">
                      <w:pPr>
                        <w:rPr>
                          <w:sz w:val="24"/>
                        </w:rPr>
                      </w:pPr>
                    </w:p>
                    <w:p w14:paraId="58E00ED1" w14:textId="77777777" w:rsidR="003E417C" w:rsidRPr="00895876" w:rsidRDefault="003E417C" w:rsidP="00783FB5">
                      <w:pPr>
                        <w:spacing w:after="160" w:line="720" w:lineRule="auto"/>
                        <w:rPr>
                          <w:rFonts w:ascii="Comic Sans MS" w:hAnsi="Comic Sans MS"/>
                          <w:sz w:val="28"/>
                        </w:rPr>
                      </w:pPr>
                      <w:r w:rsidRPr="00025B4D">
                        <w:rPr>
                          <w:rFonts w:ascii="Century Gothic" w:hAnsi="Century Gothic"/>
                          <w:sz w:val="28"/>
                        </w:rPr>
                        <w:t>Name des Tieres:</w:t>
                      </w:r>
                      <w:r w:rsidRPr="00895876">
                        <w:rPr>
                          <w:rFonts w:ascii="Comic Sans MS" w:hAnsi="Comic Sans MS"/>
                          <w:sz w:val="28"/>
                        </w:rPr>
                        <w:tab/>
                        <w:t>________________________________</w:t>
                      </w:r>
                    </w:p>
                    <w:p w14:paraId="26A55C71" w14:textId="77777777" w:rsidR="003E417C" w:rsidRPr="00895876" w:rsidRDefault="003E417C" w:rsidP="00783FB5">
                      <w:pPr>
                        <w:spacing w:after="160" w:line="720" w:lineRule="auto"/>
                        <w:rPr>
                          <w:rFonts w:ascii="Comic Sans MS" w:hAnsi="Comic Sans MS"/>
                          <w:sz w:val="28"/>
                        </w:rPr>
                      </w:pPr>
                      <w:r w:rsidRPr="00025B4D">
                        <w:rPr>
                          <w:rFonts w:ascii="Century Gothic" w:hAnsi="Century Gothic"/>
                          <w:sz w:val="28"/>
                        </w:rPr>
                        <w:t>Lebensraum:</w:t>
                      </w:r>
                      <w:r w:rsidRPr="00895876">
                        <w:rPr>
                          <w:rFonts w:ascii="Comic Sans MS" w:hAnsi="Comic Sans MS"/>
                          <w:sz w:val="28"/>
                        </w:rPr>
                        <w:tab/>
                      </w:r>
                      <w:r w:rsidRPr="00895876">
                        <w:rPr>
                          <w:rFonts w:ascii="Comic Sans MS" w:hAnsi="Comic Sans MS"/>
                          <w:sz w:val="28"/>
                        </w:rPr>
                        <w:tab/>
                        <w:t>________________________________</w:t>
                      </w:r>
                    </w:p>
                    <w:p w14:paraId="30D81FD6" w14:textId="77777777" w:rsidR="003E417C" w:rsidRPr="00895876" w:rsidRDefault="003E417C" w:rsidP="00783FB5">
                      <w:pPr>
                        <w:spacing w:after="160" w:line="720" w:lineRule="auto"/>
                        <w:rPr>
                          <w:rFonts w:ascii="Comic Sans MS" w:hAnsi="Comic Sans MS"/>
                          <w:sz w:val="28"/>
                        </w:rPr>
                      </w:pPr>
                      <w:r w:rsidRPr="00025B4D">
                        <w:rPr>
                          <w:rFonts w:ascii="Century Gothic" w:hAnsi="Century Gothic"/>
                          <w:sz w:val="28"/>
                        </w:rPr>
                        <w:t>Nahrung:</w:t>
                      </w:r>
                      <w:r w:rsidRPr="00025B4D"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 w:rsidRPr="00895876">
                        <w:rPr>
                          <w:rFonts w:ascii="Comic Sans MS" w:hAnsi="Comic Sans MS"/>
                          <w:sz w:val="28"/>
                        </w:rPr>
                        <w:tab/>
                      </w:r>
                      <w:r w:rsidRPr="00895876">
                        <w:rPr>
                          <w:rFonts w:ascii="Comic Sans MS" w:hAnsi="Comic Sans MS"/>
                          <w:sz w:val="28"/>
                        </w:rPr>
                        <w:tab/>
                        <w:t>________________________________</w:t>
                      </w:r>
                    </w:p>
                    <w:p w14:paraId="6E4A24D7" w14:textId="77777777" w:rsidR="003E417C" w:rsidRPr="00895876" w:rsidRDefault="003E417C" w:rsidP="00783FB5">
                      <w:pPr>
                        <w:spacing w:after="160" w:line="720" w:lineRule="auto"/>
                        <w:rPr>
                          <w:rFonts w:ascii="Comic Sans MS" w:hAnsi="Comic Sans MS"/>
                          <w:sz w:val="28"/>
                        </w:rPr>
                      </w:pPr>
                      <w:r w:rsidRPr="00025B4D">
                        <w:rPr>
                          <w:rFonts w:ascii="Century Gothic" w:hAnsi="Century Gothic"/>
                          <w:sz w:val="28"/>
                        </w:rPr>
                        <w:t>Fortpflanzung:</w:t>
                      </w:r>
                      <w:r w:rsidRPr="00025B4D"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ab/>
                      </w:r>
                      <w:r w:rsidRPr="00895876">
                        <w:rPr>
                          <w:rFonts w:ascii="Comic Sans MS" w:hAnsi="Comic Sans MS"/>
                          <w:sz w:val="28"/>
                        </w:rPr>
                        <w:t>________________________________</w:t>
                      </w:r>
                    </w:p>
                    <w:p w14:paraId="2D742C9D" w14:textId="77777777" w:rsidR="003E417C" w:rsidRPr="00895876" w:rsidRDefault="003E417C" w:rsidP="00783FB5">
                      <w:pPr>
                        <w:spacing w:after="160" w:line="360" w:lineRule="auto"/>
                        <w:rPr>
                          <w:rFonts w:ascii="Comic Sans MS" w:hAnsi="Comic Sans MS"/>
                          <w:sz w:val="28"/>
                        </w:rPr>
                      </w:pPr>
                      <w:r w:rsidRPr="00025B4D">
                        <w:rPr>
                          <w:rFonts w:ascii="Century Gothic" w:hAnsi="Century Gothic"/>
                          <w:sz w:val="28"/>
                        </w:rPr>
                        <w:t>Körpermerkmale:</w:t>
                      </w:r>
                      <w:r w:rsidRPr="00895876">
                        <w:rPr>
                          <w:rFonts w:ascii="Comic Sans MS" w:hAnsi="Comic Sans MS"/>
                          <w:sz w:val="28"/>
                        </w:rPr>
                        <w:tab/>
                        <w:t>________________________________</w:t>
                      </w:r>
                    </w:p>
                    <w:p w14:paraId="5CE05B13" w14:textId="77777777" w:rsidR="003E417C" w:rsidRPr="00025B4D" w:rsidRDefault="003E417C" w:rsidP="003E417C">
                      <w:pPr>
                        <w:spacing w:line="720" w:lineRule="auto"/>
                        <w:jc w:val="center"/>
                        <w:rPr>
                          <w:rFonts w:ascii="Century Gothic" w:hAnsi="Century Gothic"/>
                          <w:sz w:val="28"/>
                        </w:rPr>
                      </w:pPr>
                      <w:r w:rsidRPr="00025B4D">
                        <w:rPr>
                          <w:rFonts w:ascii="Century Gothic" w:hAnsi="Century Gothic"/>
                          <w:sz w:val="28"/>
                        </w:rPr>
                        <w:t>Bild:</w:t>
                      </w:r>
                    </w:p>
                    <w:p w14:paraId="2612D227" w14:textId="77777777" w:rsidR="003E417C" w:rsidRDefault="003E417C" w:rsidP="003E417C">
                      <w:pPr>
                        <w:rPr>
                          <w:sz w:val="28"/>
                        </w:rPr>
                      </w:pPr>
                    </w:p>
                    <w:p w14:paraId="3B14EB60" w14:textId="77777777" w:rsidR="003E417C" w:rsidRPr="00EE4DE6" w:rsidRDefault="003E417C" w:rsidP="003E417C">
                      <w:pPr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57589" w:rsidRPr="003E417C" w:rsidSect="004204E5">
      <w:headerReference w:type="default" r:id="rId9"/>
      <w:footerReference w:type="default" r:id="rId10"/>
      <w:pgSz w:w="11906" w:h="16838"/>
      <w:pgMar w:top="1134" w:right="851" w:bottom="794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93E44BA" w15:done="0"/>
  <w15:commentEx w15:paraId="4EE3481E" w15:done="0"/>
  <w15:commentEx w15:paraId="21641054" w15:done="0"/>
  <w15:commentEx w15:paraId="654C811E" w15:done="0"/>
  <w15:commentEx w15:paraId="50C5A2A1" w15:done="0"/>
  <w15:commentEx w15:paraId="3F90538B" w15:done="0"/>
  <w15:commentEx w15:paraId="0B5A681F" w15:done="0"/>
  <w15:commentEx w15:paraId="7E7005B3" w15:done="0"/>
  <w15:commentEx w15:paraId="5BA73BA6" w15:done="0"/>
  <w15:commentEx w15:paraId="37B64A26" w15:done="0"/>
  <w15:commentEx w15:paraId="6DFBEB35" w15:done="0"/>
  <w15:commentEx w15:paraId="6BBC121B" w15:done="0"/>
  <w15:commentEx w15:paraId="2873412B" w15:done="0"/>
  <w15:commentEx w15:paraId="4D471258" w15:done="0"/>
  <w15:commentEx w15:paraId="7D309BBF" w15:done="0"/>
  <w15:commentEx w15:paraId="31C5DA42" w15:done="0"/>
  <w15:commentEx w15:paraId="7FBFF30A" w15:done="0"/>
  <w15:commentEx w15:paraId="12F544E5" w15:done="0"/>
  <w15:commentEx w15:paraId="3B9D4227" w15:done="0"/>
  <w15:commentEx w15:paraId="259EF285" w15:done="0"/>
  <w15:commentEx w15:paraId="7F427E8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93E44BA" w16cid:durableId="1FB66235"/>
  <w16cid:commentId w16cid:paraId="4EE3481E" w16cid:durableId="1FB66236"/>
  <w16cid:commentId w16cid:paraId="21641054" w16cid:durableId="1FB66237"/>
  <w16cid:commentId w16cid:paraId="654C811E" w16cid:durableId="1FB66239"/>
  <w16cid:commentId w16cid:paraId="50C5A2A1" w16cid:durableId="1FB6623A"/>
  <w16cid:commentId w16cid:paraId="3F90538B" w16cid:durableId="1FB6623B"/>
  <w16cid:commentId w16cid:paraId="0B5A681F" w16cid:durableId="1FB6623C"/>
  <w16cid:commentId w16cid:paraId="7E7005B3" w16cid:durableId="1FB6623E"/>
  <w16cid:commentId w16cid:paraId="5BA73BA6" w16cid:durableId="1FB6623F"/>
  <w16cid:commentId w16cid:paraId="37B64A26" w16cid:durableId="1FB66240"/>
  <w16cid:commentId w16cid:paraId="6DFBEB35" w16cid:durableId="1FB66241"/>
  <w16cid:commentId w16cid:paraId="6BBC121B" w16cid:durableId="1FB66242"/>
  <w16cid:commentId w16cid:paraId="2873412B" w16cid:durableId="1FB66243"/>
  <w16cid:commentId w16cid:paraId="4D471258" w16cid:durableId="1FB66244"/>
  <w16cid:commentId w16cid:paraId="7D309BBF" w16cid:durableId="1FB66245"/>
  <w16cid:commentId w16cid:paraId="31C5DA42" w16cid:durableId="1FB66246"/>
  <w16cid:commentId w16cid:paraId="7FBFF30A" w16cid:durableId="1FB66247"/>
  <w16cid:commentId w16cid:paraId="12F544E5" w16cid:durableId="1FB66248"/>
  <w16cid:commentId w16cid:paraId="3B9D4227" w16cid:durableId="1FB66249"/>
  <w16cid:commentId w16cid:paraId="259EF285" w16cid:durableId="1FB6624A"/>
  <w16cid:commentId w16cid:paraId="7F427E80" w16cid:durableId="1FB6624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B58B7" w14:textId="77777777" w:rsidR="00746845" w:rsidRDefault="00746845" w:rsidP="00465BF8">
      <w:pPr>
        <w:spacing w:after="0" w:line="240" w:lineRule="auto"/>
      </w:pPr>
      <w:r>
        <w:separator/>
      </w:r>
    </w:p>
  </w:endnote>
  <w:endnote w:type="continuationSeparator" w:id="0">
    <w:p w14:paraId="3B21D687" w14:textId="77777777" w:rsidR="00746845" w:rsidRDefault="00746845" w:rsidP="00465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Light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A0526" w14:textId="10D30825" w:rsidR="001C1AF9" w:rsidRDefault="001C1AF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4486" w14:textId="77777777" w:rsidR="00746845" w:rsidRDefault="00746845" w:rsidP="00465BF8">
      <w:pPr>
        <w:spacing w:after="0" w:line="240" w:lineRule="auto"/>
      </w:pPr>
      <w:r>
        <w:separator/>
      </w:r>
    </w:p>
  </w:footnote>
  <w:footnote w:type="continuationSeparator" w:id="0">
    <w:p w14:paraId="01B70E4D" w14:textId="77777777" w:rsidR="00746845" w:rsidRDefault="00746845" w:rsidP="00465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6E48F" w14:textId="77777777" w:rsidR="001C1AF9" w:rsidRPr="00355936" w:rsidRDefault="001C1AF9" w:rsidP="00856839">
    <w:pPr>
      <w:pStyle w:val="Kopfzeile"/>
      <w:contextualSpacing/>
      <w:jc w:val="cent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346AB"/>
    <w:multiLevelType w:val="hybridMultilevel"/>
    <w:tmpl w:val="8938C3D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B84FFB"/>
    <w:multiLevelType w:val="hybridMultilevel"/>
    <w:tmpl w:val="14FA3B02"/>
    <w:lvl w:ilvl="0" w:tplc="0407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57385518"/>
    <w:multiLevelType w:val="hybridMultilevel"/>
    <w:tmpl w:val="A4C80A66"/>
    <w:styleLink w:val="Nummeriert"/>
    <w:lvl w:ilvl="0" w:tplc="2E98CAFC">
      <w:start w:val="1"/>
      <w:numFmt w:val="decimal"/>
      <w:lvlText w:val="%1."/>
      <w:lvlJc w:val="left"/>
      <w:pPr>
        <w:ind w:left="295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E467588">
      <w:start w:val="1"/>
      <w:numFmt w:val="decimal"/>
      <w:lvlText w:val="%2."/>
      <w:lvlJc w:val="left"/>
      <w:pPr>
        <w:ind w:left="11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446072">
      <w:start w:val="1"/>
      <w:numFmt w:val="decimal"/>
      <w:lvlText w:val="%3."/>
      <w:lvlJc w:val="left"/>
      <w:pPr>
        <w:ind w:left="19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D54EF40">
      <w:start w:val="1"/>
      <w:numFmt w:val="decimal"/>
      <w:lvlText w:val="%4."/>
      <w:lvlJc w:val="left"/>
      <w:pPr>
        <w:ind w:left="27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580795E">
      <w:start w:val="1"/>
      <w:numFmt w:val="decimal"/>
      <w:lvlText w:val="%5."/>
      <w:lvlJc w:val="left"/>
      <w:pPr>
        <w:ind w:left="35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BA5ADA">
      <w:start w:val="1"/>
      <w:numFmt w:val="decimal"/>
      <w:lvlText w:val="%6."/>
      <w:lvlJc w:val="left"/>
      <w:pPr>
        <w:ind w:left="43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81A01D6">
      <w:start w:val="1"/>
      <w:numFmt w:val="decimal"/>
      <w:lvlText w:val="%7."/>
      <w:lvlJc w:val="left"/>
      <w:pPr>
        <w:ind w:left="51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1867AA8">
      <w:start w:val="1"/>
      <w:numFmt w:val="decimal"/>
      <w:lvlText w:val="%8."/>
      <w:lvlJc w:val="left"/>
      <w:pPr>
        <w:ind w:left="59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2F6A7FC">
      <w:start w:val="1"/>
      <w:numFmt w:val="decimal"/>
      <w:lvlText w:val="%9."/>
      <w:lvlJc w:val="left"/>
      <w:pPr>
        <w:ind w:left="6737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>
    <w:nsid w:val="59DA5286"/>
    <w:multiLevelType w:val="hybridMultilevel"/>
    <w:tmpl w:val="DED65FC6"/>
    <w:lvl w:ilvl="0" w:tplc="A476BB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7F3C1A"/>
    <w:multiLevelType w:val="hybridMultilevel"/>
    <w:tmpl w:val="E35CC9A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9"/>
  <w:autoHyphenation/>
  <w:hyphenationZone w:val="425"/>
  <w:drawingGridHorizontalSpacing w:val="57"/>
  <w:drawingGridVerticalSpacing w:val="181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9F6"/>
    <w:rsid w:val="00007119"/>
    <w:rsid w:val="00025B4D"/>
    <w:rsid w:val="000300A7"/>
    <w:rsid w:val="00034783"/>
    <w:rsid w:val="000351E9"/>
    <w:rsid w:val="00037DE0"/>
    <w:rsid w:val="00042415"/>
    <w:rsid w:val="0004347E"/>
    <w:rsid w:val="000520DB"/>
    <w:rsid w:val="00052250"/>
    <w:rsid w:val="00062480"/>
    <w:rsid w:val="00062DDE"/>
    <w:rsid w:val="00063417"/>
    <w:rsid w:val="00064098"/>
    <w:rsid w:val="00074F4B"/>
    <w:rsid w:val="00082468"/>
    <w:rsid w:val="00082C5E"/>
    <w:rsid w:val="0008411C"/>
    <w:rsid w:val="00086A37"/>
    <w:rsid w:val="00086BE7"/>
    <w:rsid w:val="0008721C"/>
    <w:rsid w:val="00090AB4"/>
    <w:rsid w:val="00092437"/>
    <w:rsid w:val="00092998"/>
    <w:rsid w:val="00094C2A"/>
    <w:rsid w:val="000A20D8"/>
    <w:rsid w:val="000A3C60"/>
    <w:rsid w:val="000A7B15"/>
    <w:rsid w:val="000B11EB"/>
    <w:rsid w:val="000B5BE8"/>
    <w:rsid w:val="000C109C"/>
    <w:rsid w:val="000C3047"/>
    <w:rsid w:val="000C370E"/>
    <w:rsid w:val="000C4A04"/>
    <w:rsid w:val="000D2C56"/>
    <w:rsid w:val="000D718E"/>
    <w:rsid w:val="000D78B0"/>
    <w:rsid w:val="000D79CF"/>
    <w:rsid w:val="000E20E9"/>
    <w:rsid w:val="000E3220"/>
    <w:rsid w:val="000E3B14"/>
    <w:rsid w:val="000E3B7E"/>
    <w:rsid w:val="000E78CB"/>
    <w:rsid w:val="000F0018"/>
    <w:rsid w:val="000F179A"/>
    <w:rsid w:val="00100157"/>
    <w:rsid w:val="00100A65"/>
    <w:rsid w:val="00101B82"/>
    <w:rsid w:val="001022F4"/>
    <w:rsid w:val="00112CD4"/>
    <w:rsid w:val="001159F6"/>
    <w:rsid w:val="00116D5A"/>
    <w:rsid w:val="00125015"/>
    <w:rsid w:val="00132B91"/>
    <w:rsid w:val="001361E5"/>
    <w:rsid w:val="00140B79"/>
    <w:rsid w:val="00141994"/>
    <w:rsid w:val="00142C19"/>
    <w:rsid w:val="00155C2A"/>
    <w:rsid w:val="00157CB3"/>
    <w:rsid w:val="00160557"/>
    <w:rsid w:val="0016141F"/>
    <w:rsid w:val="00162A4F"/>
    <w:rsid w:val="001663F9"/>
    <w:rsid w:val="001707A2"/>
    <w:rsid w:val="00175D87"/>
    <w:rsid w:val="001822CB"/>
    <w:rsid w:val="00186692"/>
    <w:rsid w:val="001908B7"/>
    <w:rsid w:val="001951C2"/>
    <w:rsid w:val="001952CB"/>
    <w:rsid w:val="00195998"/>
    <w:rsid w:val="001969D5"/>
    <w:rsid w:val="001A1FF1"/>
    <w:rsid w:val="001A3EAC"/>
    <w:rsid w:val="001A7BF7"/>
    <w:rsid w:val="001B0145"/>
    <w:rsid w:val="001B051C"/>
    <w:rsid w:val="001B1C05"/>
    <w:rsid w:val="001B4201"/>
    <w:rsid w:val="001B561E"/>
    <w:rsid w:val="001C048D"/>
    <w:rsid w:val="001C04A9"/>
    <w:rsid w:val="001C1AF9"/>
    <w:rsid w:val="001D04FD"/>
    <w:rsid w:val="001D0C4F"/>
    <w:rsid w:val="001D2045"/>
    <w:rsid w:val="001D4BC2"/>
    <w:rsid w:val="001E1143"/>
    <w:rsid w:val="001E3383"/>
    <w:rsid w:val="001E5E0C"/>
    <w:rsid w:val="001E66BD"/>
    <w:rsid w:val="001E66EB"/>
    <w:rsid w:val="001E7440"/>
    <w:rsid w:val="001F14FB"/>
    <w:rsid w:val="0020029D"/>
    <w:rsid w:val="002058A2"/>
    <w:rsid w:val="0021014B"/>
    <w:rsid w:val="0021156E"/>
    <w:rsid w:val="00213191"/>
    <w:rsid w:val="002204FF"/>
    <w:rsid w:val="00223733"/>
    <w:rsid w:val="00225298"/>
    <w:rsid w:val="00232EB5"/>
    <w:rsid w:val="00246589"/>
    <w:rsid w:val="002474B2"/>
    <w:rsid w:val="00247652"/>
    <w:rsid w:val="00247E5D"/>
    <w:rsid w:val="00257589"/>
    <w:rsid w:val="00257C14"/>
    <w:rsid w:val="002707A7"/>
    <w:rsid w:val="00273BB8"/>
    <w:rsid w:val="0027568C"/>
    <w:rsid w:val="00275743"/>
    <w:rsid w:val="002766D4"/>
    <w:rsid w:val="002804A0"/>
    <w:rsid w:val="002804DE"/>
    <w:rsid w:val="00280D77"/>
    <w:rsid w:val="00294428"/>
    <w:rsid w:val="002A34F5"/>
    <w:rsid w:val="002A7581"/>
    <w:rsid w:val="002A7A76"/>
    <w:rsid w:val="002B3D6F"/>
    <w:rsid w:val="002C3231"/>
    <w:rsid w:val="002C6172"/>
    <w:rsid w:val="002C67AC"/>
    <w:rsid w:val="002C71BF"/>
    <w:rsid w:val="002C765E"/>
    <w:rsid w:val="002D0D96"/>
    <w:rsid w:val="002D1BEA"/>
    <w:rsid w:val="002D70A0"/>
    <w:rsid w:val="002E2BAD"/>
    <w:rsid w:val="002E5F18"/>
    <w:rsid w:val="002E65FC"/>
    <w:rsid w:val="002F53AE"/>
    <w:rsid w:val="003028C8"/>
    <w:rsid w:val="0030422E"/>
    <w:rsid w:val="00316499"/>
    <w:rsid w:val="00320A9F"/>
    <w:rsid w:val="00324F3F"/>
    <w:rsid w:val="00327CB9"/>
    <w:rsid w:val="00331115"/>
    <w:rsid w:val="0033176A"/>
    <w:rsid w:val="0033195C"/>
    <w:rsid w:val="003330EE"/>
    <w:rsid w:val="003342D0"/>
    <w:rsid w:val="003423CE"/>
    <w:rsid w:val="00342F5A"/>
    <w:rsid w:val="003431B5"/>
    <w:rsid w:val="00345713"/>
    <w:rsid w:val="00346F8D"/>
    <w:rsid w:val="00347820"/>
    <w:rsid w:val="003515BE"/>
    <w:rsid w:val="00351A84"/>
    <w:rsid w:val="0035264C"/>
    <w:rsid w:val="00357DF9"/>
    <w:rsid w:val="00361366"/>
    <w:rsid w:val="003614A4"/>
    <w:rsid w:val="00361B8F"/>
    <w:rsid w:val="00371CAB"/>
    <w:rsid w:val="00374DA7"/>
    <w:rsid w:val="00377A74"/>
    <w:rsid w:val="00390321"/>
    <w:rsid w:val="0039419D"/>
    <w:rsid w:val="003A01B9"/>
    <w:rsid w:val="003A7491"/>
    <w:rsid w:val="003B1700"/>
    <w:rsid w:val="003B1B4A"/>
    <w:rsid w:val="003B57D0"/>
    <w:rsid w:val="003B5EEB"/>
    <w:rsid w:val="003B687B"/>
    <w:rsid w:val="003C1032"/>
    <w:rsid w:val="003C5FD6"/>
    <w:rsid w:val="003D093D"/>
    <w:rsid w:val="003D0BF9"/>
    <w:rsid w:val="003D0E6C"/>
    <w:rsid w:val="003D1D11"/>
    <w:rsid w:val="003D23D4"/>
    <w:rsid w:val="003D2D4D"/>
    <w:rsid w:val="003D4664"/>
    <w:rsid w:val="003E23BD"/>
    <w:rsid w:val="003E30CF"/>
    <w:rsid w:val="003E417C"/>
    <w:rsid w:val="003E47E2"/>
    <w:rsid w:val="003E526E"/>
    <w:rsid w:val="003E6245"/>
    <w:rsid w:val="003F3A9D"/>
    <w:rsid w:val="003F3E06"/>
    <w:rsid w:val="003F7079"/>
    <w:rsid w:val="003F78A1"/>
    <w:rsid w:val="004033D2"/>
    <w:rsid w:val="00404735"/>
    <w:rsid w:val="00405BCA"/>
    <w:rsid w:val="00405FED"/>
    <w:rsid w:val="00414180"/>
    <w:rsid w:val="00417200"/>
    <w:rsid w:val="004204E5"/>
    <w:rsid w:val="00424F1A"/>
    <w:rsid w:val="00431FFE"/>
    <w:rsid w:val="004329AD"/>
    <w:rsid w:val="00440239"/>
    <w:rsid w:val="00440D73"/>
    <w:rsid w:val="00441999"/>
    <w:rsid w:val="004458BC"/>
    <w:rsid w:val="0044627A"/>
    <w:rsid w:val="004468EC"/>
    <w:rsid w:val="00446CB6"/>
    <w:rsid w:val="004501C5"/>
    <w:rsid w:val="00450629"/>
    <w:rsid w:val="004510BA"/>
    <w:rsid w:val="004514DD"/>
    <w:rsid w:val="0045164E"/>
    <w:rsid w:val="004549F2"/>
    <w:rsid w:val="004554C9"/>
    <w:rsid w:val="00457163"/>
    <w:rsid w:val="00461026"/>
    <w:rsid w:val="004620F9"/>
    <w:rsid w:val="0046318C"/>
    <w:rsid w:val="00465BF8"/>
    <w:rsid w:val="00465C40"/>
    <w:rsid w:val="004724C4"/>
    <w:rsid w:val="00472924"/>
    <w:rsid w:val="00472ED7"/>
    <w:rsid w:val="00476B00"/>
    <w:rsid w:val="0048202F"/>
    <w:rsid w:val="004849ED"/>
    <w:rsid w:val="00487707"/>
    <w:rsid w:val="00494308"/>
    <w:rsid w:val="00496DE7"/>
    <w:rsid w:val="004A69AC"/>
    <w:rsid w:val="004B0513"/>
    <w:rsid w:val="004B6BBC"/>
    <w:rsid w:val="004B7BA1"/>
    <w:rsid w:val="004C01D9"/>
    <w:rsid w:val="004C15BE"/>
    <w:rsid w:val="004C22A1"/>
    <w:rsid w:val="004C2993"/>
    <w:rsid w:val="004C5F57"/>
    <w:rsid w:val="004C608F"/>
    <w:rsid w:val="004D1CD9"/>
    <w:rsid w:val="004D431B"/>
    <w:rsid w:val="004D4760"/>
    <w:rsid w:val="004D7E7D"/>
    <w:rsid w:val="004E16EE"/>
    <w:rsid w:val="004E2A0A"/>
    <w:rsid w:val="004F00EE"/>
    <w:rsid w:val="004F02B1"/>
    <w:rsid w:val="004F0B7D"/>
    <w:rsid w:val="004F1211"/>
    <w:rsid w:val="005006ED"/>
    <w:rsid w:val="00507A72"/>
    <w:rsid w:val="00507B3F"/>
    <w:rsid w:val="0051212F"/>
    <w:rsid w:val="005202E3"/>
    <w:rsid w:val="0052309B"/>
    <w:rsid w:val="005248E5"/>
    <w:rsid w:val="00525ECC"/>
    <w:rsid w:val="005273FD"/>
    <w:rsid w:val="005274C0"/>
    <w:rsid w:val="00540764"/>
    <w:rsid w:val="0054093B"/>
    <w:rsid w:val="00540A96"/>
    <w:rsid w:val="00541450"/>
    <w:rsid w:val="00543776"/>
    <w:rsid w:val="00544513"/>
    <w:rsid w:val="00547D8A"/>
    <w:rsid w:val="005509EF"/>
    <w:rsid w:val="00550F83"/>
    <w:rsid w:val="005537E1"/>
    <w:rsid w:val="00556D3E"/>
    <w:rsid w:val="00557045"/>
    <w:rsid w:val="0056507E"/>
    <w:rsid w:val="00571243"/>
    <w:rsid w:val="00574C93"/>
    <w:rsid w:val="00590842"/>
    <w:rsid w:val="005939B6"/>
    <w:rsid w:val="0059756D"/>
    <w:rsid w:val="005B40DB"/>
    <w:rsid w:val="005B739F"/>
    <w:rsid w:val="005C1158"/>
    <w:rsid w:val="005C1EF6"/>
    <w:rsid w:val="005D141D"/>
    <w:rsid w:val="005D417F"/>
    <w:rsid w:val="005D42F6"/>
    <w:rsid w:val="005D4C13"/>
    <w:rsid w:val="005E06B2"/>
    <w:rsid w:val="005E1972"/>
    <w:rsid w:val="005E3181"/>
    <w:rsid w:val="005E40D2"/>
    <w:rsid w:val="005F0B64"/>
    <w:rsid w:val="005F620A"/>
    <w:rsid w:val="00603BF4"/>
    <w:rsid w:val="00604149"/>
    <w:rsid w:val="00605983"/>
    <w:rsid w:val="00613640"/>
    <w:rsid w:val="0061393D"/>
    <w:rsid w:val="00620117"/>
    <w:rsid w:val="006221DF"/>
    <w:rsid w:val="00626D37"/>
    <w:rsid w:val="00631271"/>
    <w:rsid w:val="006335B6"/>
    <w:rsid w:val="00636E82"/>
    <w:rsid w:val="00640E03"/>
    <w:rsid w:val="00650790"/>
    <w:rsid w:val="00650BC2"/>
    <w:rsid w:val="0065425C"/>
    <w:rsid w:val="006602A7"/>
    <w:rsid w:val="0066688E"/>
    <w:rsid w:val="00666A5D"/>
    <w:rsid w:val="00677642"/>
    <w:rsid w:val="00682958"/>
    <w:rsid w:val="006973C0"/>
    <w:rsid w:val="006A2138"/>
    <w:rsid w:val="006A62D6"/>
    <w:rsid w:val="006A6FD7"/>
    <w:rsid w:val="006B29FC"/>
    <w:rsid w:val="006B3CD1"/>
    <w:rsid w:val="006B7F20"/>
    <w:rsid w:val="006C2EEF"/>
    <w:rsid w:val="006C682A"/>
    <w:rsid w:val="006D315B"/>
    <w:rsid w:val="006D36CB"/>
    <w:rsid w:val="006D5C24"/>
    <w:rsid w:val="006E2668"/>
    <w:rsid w:val="006E3E9B"/>
    <w:rsid w:val="006E55F1"/>
    <w:rsid w:val="006F43E0"/>
    <w:rsid w:val="006F4BDD"/>
    <w:rsid w:val="006F5159"/>
    <w:rsid w:val="006F6101"/>
    <w:rsid w:val="006F65D8"/>
    <w:rsid w:val="007005F2"/>
    <w:rsid w:val="00700810"/>
    <w:rsid w:val="007025C1"/>
    <w:rsid w:val="00706A26"/>
    <w:rsid w:val="0071428B"/>
    <w:rsid w:val="0071458D"/>
    <w:rsid w:val="00715509"/>
    <w:rsid w:val="007179A4"/>
    <w:rsid w:val="00722192"/>
    <w:rsid w:val="0073069F"/>
    <w:rsid w:val="00730AF6"/>
    <w:rsid w:val="007324F1"/>
    <w:rsid w:val="00743E35"/>
    <w:rsid w:val="00746845"/>
    <w:rsid w:val="00747F9A"/>
    <w:rsid w:val="0075076F"/>
    <w:rsid w:val="00755F5E"/>
    <w:rsid w:val="00761411"/>
    <w:rsid w:val="00762053"/>
    <w:rsid w:val="00765912"/>
    <w:rsid w:val="00766397"/>
    <w:rsid w:val="00767F7B"/>
    <w:rsid w:val="00771148"/>
    <w:rsid w:val="007735E3"/>
    <w:rsid w:val="0077726C"/>
    <w:rsid w:val="0078146F"/>
    <w:rsid w:val="007815DF"/>
    <w:rsid w:val="00783FB5"/>
    <w:rsid w:val="007858A9"/>
    <w:rsid w:val="00785E4F"/>
    <w:rsid w:val="007874A0"/>
    <w:rsid w:val="00792642"/>
    <w:rsid w:val="00792FBC"/>
    <w:rsid w:val="007A3C16"/>
    <w:rsid w:val="007A3D54"/>
    <w:rsid w:val="007B033B"/>
    <w:rsid w:val="007B1F47"/>
    <w:rsid w:val="007C7E3F"/>
    <w:rsid w:val="007D13A3"/>
    <w:rsid w:val="007D146B"/>
    <w:rsid w:val="007D5599"/>
    <w:rsid w:val="007D79D8"/>
    <w:rsid w:val="007E0B28"/>
    <w:rsid w:val="007E7761"/>
    <w:rsid w:val="007E7A87"/>
    <w:rsid w:val="007F0FB4"/>
    <w:rsid w:val="007F2E20"/>
    <w:rsid w:val="007F4177"/>
    <w:rsid w:val="007F65D2"/>
    <w:rsid w:val="007F6644"/>
    <w:rsid w:val="007F6D26"/>
    <w:rsid w:val="00800DB2"/>
    <w:rsid w:val="00802B47"/>
    <w:rsid w:val="00802C0D"/>
    <w:rsid w:val="00806716"/>
    <w:rsid w:val="0081053C"/>
    <w:rsid w:val="008132CE"/>
    <w:rsid w:val="008133EE"/>
    <w:rsid w:val="00815685"/>
    <w:rsid w:val="008277F5"/>
    <w:rsid w:val="008321F0"/>
    <w:rsid w:val="00833854"/>
    <w:rsid w:val="00835561"/>
    <w:rsid w:val="008451EB"/>
    <w:rsid w:val="008459DE"/>
    <w:rsid w:val="00845BB4"/>
    <w:rsid w:val="00850064"/>
    <w:rsid w:val="008562AD"/>
    <w:rsid w:val="00856839"/>
    <w:rsid w:val="0085748C"/>
    <w:rsid w:val="00857B27"/>
    <w:rsid w:val="008608CB"/>
    <w:rsid w:val="00860FB0"/>
    <w:rsid w:val="008630F6"/>
    <w:rsid w:val="008635E3"/>
    <w:rsid w:val="00865EC7"/>
    <w:rsid w:val="00870DEB"/>
    <w:rsid w:val="00871345"/>
    <w:rsid w:val="00871788"/>
    <w:rsid w:val="008800CF"/>
    <w:rsid w:val="008809F6"/>
    <w:rsid w:val="0088175C"/>
    <w:rsid w:val="008861FA"/>
    <w:rsid w:val="0089306B"/>
    <w:rsid w:val="00895D62"/>
    <w:rsid w:val="008A15C9"/>
    <w:rsid w:val="008A5EAF"/>
    <w:rsid w:val="008A64A2"/>
    <w:rsid w:val="008A6C50"/>
    <w:rsid w:val="008A7830"/>
    <w:rsid w:val="008B0F64"/>
    <w:rsid w:val="008B173B"/>
    <w:rsid w:val="008C0645"/>
    <w:rsid w:val="008C3A75"/>
    <w:rsid w:val="008C4D0B"/>
    <w:rsid w:val="008C5C14"/>
    <w:rsid w:val="008C70B2"/>
    <w:rsid w:val="008D036D"/>
    <w:rsid w:val="008D1E17"/>
    <w:rsid w:val="008D1FD4"/>
    <w:rsid w:val="008D3CB2"/>
    <w:rsid w:val="008D46C9"/>
    <w:rsid w:val="008E5848"/>
    <w:rsid w:val="008F00D0"/>
    <w:rsid w:val="008F3BC0"/>
    <w:rsid w:val="008F5134"/>
    <w:rsid w:val="00912377"/>
    <w:rsid w:val="00913F94"/>
    <w:rsid w:val="00915609"/>
    <w:rsid w:val="00915743"/>
    <w:rsid w:val="00917F8E"/>
    <w:rsid w:val="00923B1A"/>
    <w:rsid w:val="00931A56"/>
    <w:rsid w:val="0093375E"/>
    <w:rsid w:val="00934189"/>
    <w:rsid w:val="00935E3A"/>
    <w:rsid w:val="009375CF"/>
    <w:rsid w:val="00940B16"/>
    <w:rsid w:val="0094164D"/>
    <w:rsid w:val="009419B1"/>
    <w:rsid w:val="0094366D"/>
    <w:rsid w:val="009468E2"/>
    <w:rsid w:val="00947D47"/>
    <w:rsid w:val="00952489"/>
    <w:rsid w:val="00954582"/>
    <w:rsid w:val="00955EBE"/>
    <w:rsid w:val="009658CC"/>
    <w:rsid w:val="00966CBB"/>
    <w:rsid w:val="00986B60"/>
    <w:rsid w:val="00986F80"/>
    <w:rsid w:val="00987DF7"/>
    <w:rsid w:val="009903BE"/>
    <w:rsid w:val="009A1C9B"/>
    <w:rsid w:val="009A3846"/>
    <w:rsid w:val="009A6083"/>
    <w:rsid w:val="009A7AF2"/>
    <w:rsid w:val="009A7F52"/>
    <w:rsid w:val="009B19A3"/>
    <w:rsid w:val="009B4906"/>
    <w:rsid w:val="009C03FF"/>
    <w:rsid w:val="009C0521"/>
    <w:rsid w:val="009C23FA"/>
    <w:rsid w:val="009C5FB5"/>
    <w:rsid w:val="009D17CF"/>
    <w:rsid w:val="009D1A41"/>
    <w:rsid w:val="009D2EA0"/>
    <w:rsid w:val="009D464B"/>
    <w:rsid w:val="009D50F9"/>
    <w:rsid w:val="009E7312"/>
    <w:rsid w:val="009E7754"/>
    <w:rsid w:val="009F0025"/>
    <w:rsid w:val="009F0046"/>
    <w:rsid w:val="009F17FB"/>
    <w:rsid w:val="009F28FC"/>
    <w:rsid w:val="009F3ADF"/>
    <w:rsid w:val="00A000CB"/>
    <w:rsid w:val="00A025D3"/>
    <w:rsid w:val="00A1325B"/>
    <w:rsid w:val="00A13E5B"/>
    <w:rsid w:val="00A15D1F"/>
    <w:rsid w:val="00A15F74"/>
    <w:rsid w:val="00A16A0D"/>
    <w:rsid w:val="00A2583C"/>
    <w:rsid w:val="00A25EEC"/>
    <w:rsid w:val="00A275C4"/>
    <w:rsid w:val="00A30350"/>
    <w:rsid w:val="00A32795"/>
    <w:rsid w:val="00A3751E"/>
    <w:rsid w:val="00A52704"/>
    <w:rsid w:val="00A53DA8"/>
    <w:rsid w:val="00A53EC9"/>
    <w:rsid w:val="00A548AB"/>
    <w:rsid w:val="00A56D39"/>
    <w:rsid w:val="00A57221"/>
    <w:rsid w:val="00A573DF"/>
    <w:rsid w:val="00A6008C"/>
    <w:rsid w:val="00A6116A"/>
    <w:rsid w:val="00A67205"/>
    <w:rsid w:val="00A71593"/>
    <w:rsid w:val="00A715E9"/>
    <w:rsid w:val="00A772E3"/>
    <w:rsid w:val="00A834E9"/>
    <w:rsid w:val="00A842D9"/>
    <w:rsid w:val="00A84CDB"/>
    <w:rsid w:val="00A87DEA"/>
    <w:rsid w:val="00A91BA9"/>
    <w:rsid w:val="00A932D5"/>
    <w:rsid w:val="00A95B51"/>
    <w:rsid w:val="00A96A1A"/>
    <w:rsid w:val="00AA185F"/>
    <w:rsid w:val="00AA3563"/>
    <w:rsid w:val="00AA5E00"/>
    <w:rsid w:val="00AA765E"/>
    <w:rsid w:val="00AA7BAC"/>
    <w:rsid w:val="00AB164B"/>
    <w:rsid w:val="00AB38EA"/>
    <w:rsid w:val="00AB3E01"/>
    <w:rsid w:val="00AB4A5B"/>
    <w:rsid w:val="00AC01E9"/>
    <w:rsid w:val="00AC2363"/>
    <w:rsid w:val="00AC236B"/>
    <w:rsid w:val="00AC6072"/>
    <w:rsid w:val="00AD3B86"/>
    <w:rsid w:val="00AD43E5"/>
    <w:rsid w:val="00AE34F7"/>
    <w:rsid w:val="00AF1A9F"/>
    <w:rsid w:val="00AF2A67"/>
    <w:rsid w:val="00AF4159"/>
    <w:rsid w:val="00AF588E"/>
    <w:rsid w:val="00AF72B8"/>
    <w:rsid w:val="00B03E84"/>
    <w:rsid w:val="00B13DAB"/>
    <w:rsid w:val="00B143CD"/>
    <w:rsid w:val="00B1494A"/>
    <w:rsid w:val="00B201C5"/>
    <w:rsid w:val="00B218A8"/>
    <w:rsid w:val="00B223CF"/>
    <w:rsid w:val="00B31A49"/>
    <w:rsid w:val="00B37381"/>
    <w:rsid w:val="00B44118"/>
    <w:rsid w:val="00B45D08"/>
    <w:rsid w:val="00B46070"/>
    <w:rsid w:val="00B46B30"/>
    <w:rsid w:val="00B51A6C"/>
    <w:rsid w:val="00B51EB4"/>
    <w:rsid w:val="00B51F8C"/>
    <w:rsid w:val="00B547E4"/>
    <w:rsid w:val="00B67413"/>
    <w:rsid w:val="00B71058"/>
    <w:rsid w:val="00B861D6"/>
    <w:rsid w:val="00B9576D"/>
    <w:rsid w:val="00BA1924"/>
    <w:rsid w:val="00BA3398"/>
    <w:rsid w:val="00BA4453"/>
    <w:rsid w:val="00BB4C3D"/>
    <w:rsid w:val="00BB4C5F"/>
    <w:rsid w:val="00BD2F06"/>
    <w:rsid w:val="00BD5899"/>
    <w:rsid w:val="00BE0971"/>
    <w:rsid w:val="00BE205A"/>
    <w:rsid w:val="00BE2477"/>
    <w:rsid w:val="00BE4AF1"/>
    <w:rsid w:val="00BF1987"/>
    <w:rsid w:val="00BF20FD"/>
    <w:rsid w:val="00BF52E1"/>
    <w:rsid w:val="00BF5E58"/>
    <w:rsid w:val="00C0227E"/>
    <w:rsid w:val="00C040AA"/>
    <w:rsid w:val="00C053C4"/>
    <w:rsid w:val="00C068A3"/>
    <w:rsid w:val="00C13C52"/>
    <w:rsid w:val="00C20F33"/>
    <w:rsid w:val="00C20F53"/>
    <w:rsid w:val="00C22166"/>
    <w:rsid w:val="00C2368E"/>
    <w:rsid w:val="00C3108F"/>
    <w:rsid w:val="00C349BF"/>
    <w:rsid w:val="00C40B74"/>
    <w:rsid w:val="00C40E34"/>
    <w:rsid w:val="00C41714"/>
    <w:rsid w:val="00C44B47"/>
    <w:rsid w:val="00C612ED"/>
    <w:rsid w:val="00C6399D"/>
    <w:rsid w:val="00C71C3B"/>
    <w:rsid w:val="00C74809"/>
    <w:rsid w:val="00C77AAE"/>
    <w:rsid w:val="00C87D7B"/>
    <w:rsid w:val="00C9068A"/>
    <w:rsid w:val="00C91F0F"/>
    <w:rsid w:val="00C91F6A"/>
    <w:rsid w:val="00CA4B0D"/>
    <w:rsid w:val="00CA5108"/>
    <w:rsid w:val="00CA5295"/>
    <w:rsid w:val="00CA5EB8"/>
    <w:rsid w:val="00CB006A"/>
    <w:rsid w:val="00CB055D"/>
    <w:rsid w:val="00CB1A57"/>
    <w:rsid w:val="00CB30CC"/>
    <w:rsid w:val="00CC026A"/>
    <w:rsid w:val="00CC7BC6"/>
    <w:rsid w:val="00CD0F3B"/>
    <w:rsid w:val="00CE1365"/>
    <w:rsid w:val="00CE1B7B"/>
    <w:rsid w:val="00CE4F45"/>
    <w:rsid w:val="00CE520B"/>
    <w:rsid w:val="00CE6540"/>
    <w:rsid w:val="00CE7E7D"/>
    <w:rsid w:val="00CF05E2"/>
    <w:rsid w:val="00CF57D8"/>
    <w:rsid w:val="00D03D4D"/>
    <w:rsid w:val="00D06393"/>
    <w:rsid w:val="00D1250D"/>
    <w:rsid w:val="00D13450"/>
    <w:rsid w:val="00D13783"/>
    <w:rsid w:val="00D14DDE"/>
    <w:rsid w:val="00D157F8"/>
    <w:rsid w:val="00D21CC3"/>
    <w:rsid w:val="00D27E46"/>
    <w:rsid w:val="00D322A4"/>
    <w:rsid w:val="00D34273"/>
    <w:rsid w:val="00D34FB9"/>
    <w:rsid w:val="00D356F7"/>
    <w:rsid w:val="00D363F2"/>
    <w:rsid w:val="00D45ADB"/>
    <w:rsid w:val="00D50173"/>
    <w:rsid w:val="00D51A26"/>
    <w:rsid w:val="00D62925"/>
    <w:rsid w:val="00D639B4"/>
    <w:rsid w:val="00D65649"/>
    <w:rsid w:val="00D66ECB"/>
    <w:rsid w:val="00D80D08"/>
    <w:rsid w:val="00D80E5A"/>
    <w:rsid w:val="00D8302B"/>
    <w:rsid w:val="00D91CC4"/>
    <w:rsid w:val="00D92B58"/>
    <w:rsid w:val="00D95C16"/>
    <w:rsid w:val="00DA1BC8"/>
    <w:rsid w:val="00DA2883"/>
    <w:rsid w:val="00DB0181"/>
    <w:rsid w:val="00DB4F17"/>
    <w:rsid w:val="00DC19F0"/>
    <w:rsid w:val="00DC2428"/>
    <w:rsid w:val="00DC2FC0"/>
    <w:rsid w:val="00DD12FA"/>
    <w:rsid w:val="00DE21D7"/>
    <w:rsid w:val="00DE3884"/>
    <w:rsid w:val="00DE502D"/>
    <w:rsid w:val="00DE5C08"/>
    <w:rsid w:val="00DF0C47"/>
    <w:rsid w:val="00DF66DD"/>
    <w:rsid w:val="00E01447"/>
    <w:rsid w:val="00E02AFE"/>
    <w:rsid w:val="00E034F7"/>
    <w:rsid w:val="00E0354B"/>
    <w:rsid w:val="00E044B6"/>
    <w:rsid w:val="00E158C1"/>
    <w:rsid w:val="00E22C2F"/>
    <w:rsid w:val="00E22C57"/>
    <w:rsid w:val="00E32984"/>
    <w:rsid w:val="00E40E4D"/>
    <w:rsid w:val="00E442EA"/>
    <w:rsid w:val="00E44733"/>
    <w:rsid w:val="00E46CDD"/>
    <w:rsid w:val="00E563A6"/>
    <w:rsid w:val="00E573C5"/>
    <w:rsid w:val="00E65EC4"/>
    <w:rsid w:val="00E70352"/>
    <w:rsid w:val="00E7124F"/>
    <w:rsid w:val="00E7275F"/>
    <w:rsid w:val="00E73E6A"/>
    <w:rsid w:val="00E7662B"/>
    <w:rsid w:val="00E77E5B"/>
    <w:rsid w:val="00E77FD7"/>
    <w:rsid w:val="00E85C04"/>
    <w:rsid w:val="00E91AE1"/>
    <w:rsid w:val="00E92BE9"/>
    <w:rsid w:val="00E97B2B"/>
    <w:rsid w:val="00EA0B4D"/>
    <w:rsid w:val="00EA486B"/>
    <w:rsid w:val="00EA6402"/>
    <w:rsid w:val="00EA7BDC"/>
    <w:rsid w:val="00EA7C3D"/>
    <w:rsid w:val="00EB562A"/>
    <w:rsid w:val="00EB57C9"/>
    <w:rsid w:val="00EB60F2"/>
    <w:rsid w:val="00EC0135"/>
    <w:rsid w:val="00EC1014"/>
    <w:rsid w:val="00EC59A8"/>
    <w:rsid w:val="00ED2C48"/>
    <w:rsid w:val="00ED2D6B"/>
    <w:rsid w:val="00ED6607"/>
    <w:rsid w:val="00ED7E74"/>
    <w:rsid w:val="00EE3091"/>
    <w:rsid w:val="00EE4815"/>
    <w:rsid w:val="00EE4CDD"/>
    <w:rsid w:val="00EF4E03"/>
    <w:rsid w:val="00EF765D"/>
    <w:rsid w:val="00EF7C70"/>
    <w:rsid w:val="00F007E8"/>
    <w:rsid w:val="00F06500"/>
    <w:rsid w:val="00F101F9"/>
    <w:rsid w:val="00F140BA"/>
    <w:rsid w:val="00F14808"/>
    <w:rsid w:val="00F23D2E"/>
    <w:rsid w:val="00F26B62"/>
    <w:rsid w:val="00F27C9C"/>
    <w:rsid w:val="00F31328"/>
    <w:rsid w:val="00F34698"/>
    <w:rsid w:val="00F35EC4"/>
    <w:rsid w:val="00F43C5E"/>
    <w:rsid w:val="00F43E54"/>
    <w:rsid w:val="00F44077"/>
    <w:rsid w:val="00F45755"/>
    <w:rsid w:val="00F509DA"/>
    <w:rsid w:val="00F7112E"/>
    <w:rsid w:val="00F71A9B"/>
    <w:rsid w:val="00F73923"/>
    <w:rsid w:val="00F756FE"/>
    <w:rsid w:val="00F76AFC"/>
    <w:rsid w:val="00F80852"/>
    <w:rsid w:val="00F82BEC"/>
    <w:rsid w:val="00F82DA4"/>
    <w:rsid w:val="00F841A4"/>
    <w:rsid w:val="00F86EAA"/>
    <w:rsid w:val="00F922C8"/>
    <w:rsid w:val="00F9470F"/>
    <w:rsid w:val="00F959A2"/>
    <w:rsid w:val="00F96E89"/>
    <w:rsid w:val="00FA1420"/>
    <w:rsid w:val="00FA612F"/>
    <w:rsid w:val="00FA7A19"/>
    <w:rsid w:val="00FB4364"/>
    <w:rsid w:val="00FC19DA"/>
    <w:rsid w:val="00FC6AE0"/>
    <w:rsid w:val="00FC6D24"/>
    <w:rsid w:val="00FD0809"/>
    <w:rsid w:val="00FD0B59"/>
    <w:rsid w:val="00FD28CD"/>
    <w:rsid w:val="00FD429A"/>
    <w:rsid w:val="00FD4670"/>
    <w:rsid w:val="00FE571A"/>
    <w:rsid w:val="00FE57C1"/>
    <w:rsid w:val="00FF4CD5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7219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6F80"/>
  </w:style>
  <w:style w:type="paragraph" w:styleId="berschrift1">
    <w:name w:val="heading 1"/>
    <w:basedOn w:val="Standard"/>
    <w:next w:val="Standard"/>
    <w:link w:val="berschrift1Zchn"/>
    <w:uiPriority w:val="9"/>
    <w:qFormat/>
    <w:rsid w:val="00465B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65B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80E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2F53A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159F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4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4CD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C4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FarbigeListe-Akzent2">
    <w:name w:val="Colorful List Accent 2"/>
    <w:basedOn w:val="NormaleTabelle"/>
    <w:uiPriority w:val="72"/>
    <w:rsid w:val="00371CA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Fett">
    <w:name w:val="Strong"/>
    <w:basedOn w:val="Absatz-Standardschriftart"/>
    <w:uiPriority w:val="22"/>
    <w:qFormat/>
    <w:rsid w:val="007E0B28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65B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65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65BF8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65BF8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sid w:val="00465BF8"/>
    <w:rPr>
      <w:vertAlign w:val="superscript"/>
    </w:rPr>
  </w:style>
  <w:style w:type="paragraph" w:styleId="KeinLeerraum">
    <w:name w:val="No Spacing"/>
    <w:uiPriority w:val="1"/>
    <w:qFormat/>
    <w:rsid w:val="00465BF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7A3C16"/>
    <w:rPr>
      <w:color w:val="0000FF" w:themeColor="hyperlink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80E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715E9"/>
    <w:pPr>
      <w:outlineLvl w:val="9"/>
    </w:pPr>
    <w:rPr>
      <w:lang w:eastAsia="de-DE"/>
    </w:rPr>
  </w:style>
  <w:style w:type="paragraph" w:styleId="Verzeichnis2">
    <w:name w:val="toc 2"/>
    <w:basedOn w:val="Standard"/>
    <w:next w:val="Standard"/>
    <w:autoRedefine/>
    <w:uiPriority w:val="39"/>
    <w:unhideWhenUsed/>
    <w:rsid w:val="00273BB8"/>
    <w:pPr>
      <w:tabs>
        <w:tab w:val="right" w:leader="dot" w:pos="9062"/>
      </w:tabs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A715E9"/>
    <w:pPr>
      <w:spacing w:after="100"/>
      <w:ind w:left="440"/>
    </w:pPr>
  </w:style>
  <w:style w:type="paragraph" w:styleId="Verzeichnis1">
    <w:name w:val="toc 1"/>
    <w:basedOn w:val="Standard"/>
    <w:next w:val="Standard"/>
    <w:autoRedefine/>
    <w:uiPriority w:val="39"/>
    <w:unhideWhenUsed/>
    <w:rsid w:val="00A715E9"/>
    <w:pPr>
      <w:spacing w:after="100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75076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5076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5076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5076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5076F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F43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43E54"/>
  </w:style>
  <w:style w:type="paragraph" w:styleId="Fuzeile">
    <w:name w:val="footer"/>
    <w:basedOn w:val="Standard"/>
    <w:link w:val="FuzeileZchn"/>
    <w:uiPriority w:val="99"/>
    <w:unhideWhenUsed/>
    <w:rsid w:val="00F43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43E54"/>
  </w:style>
  <w:style w:type="table" w:customStyle="1" w:styleId="TableNormal">
    <w:name w:val="Table Normal"/>
    <w:rsid w:val="00465C4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de-D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ummeriert">
    <w:name w:val="Nummeriert"/>
    <w:rsid w:val="00465C40"/>
    <w:pPr>
      <w:numPr>
        <w:numId w:val="1"/>
      </w:numPr>
    </w:pPr>
  </w:style>
  <w:style w:type="table" w:styleId="HelleSchattierung-Akzent6">
    <w:name w:val="Light Shading Accent 6"/>
    <w:basedOn w:val="NormaleTabelle"/>
    <w:uiPriority w:val="60"/>
    <w:rsid w:val="00AA356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HelleSchattierung-Akzent61">
    <w:name w:val="Helle Schattierung - Akzent 61"/>
    <w:basedOn w:val="NormaleTabelle"/>
    <w:next w:val="HelleSchattierung-Akzent6"/>
    <w:uiPriority w:val="60"/>
    <w:rsid w:val="003A749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sRaster">
    <w:name w:val="Light Grid"/>
    <w:basedOn w:val="NormaleTabelle"/>
    <w:uiPriority w:val="62"/>
    <w:rsid w:val="005202E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5F0B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BesuchterHyperlink">
    <w:name w:val="FollowedHyperlink"/>
    <w:basedOn w:val="Absatz-Standardschriftart"/>
    <w:uiPriority w:val="99"/>
    <w:semiHidden/>
    <w:unhideWhenUsed/>
    <w:rsid w:val="000300A7"/>
    <w:rPr>
      <w:color w:val="800080" w:themeColor="followedHyperlink"/>
      <w:u w:val="single"/>
    </w:rPr>
  </w:style>
  <w:style w:type="table" w:customStyle="1" w:styleId="HelleSchattierung-Akzent62">
    <w:name w:val="Helle Schattierung - Akzent 62"/>
    <w:basedOn w:val="NormaleTabelle"/>
    <w:next w:val="HelleSchattierung-Akzent6"/>
    <w:uiPriority w:val="60"/>
    <w:rsid w:val="00F43C5E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Tabellenraster1">
    <w:name w:val="Tabellenraster1"/>
    <w:basedOn w:val="NormaleTabelle"/>
    <w:next w:val="Tabellenraster"/>
    <w:uiPriority w:val="39"/>
    <w:rsid w:val="003D0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rsid w:val="002F53A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HelleListe-Akzent6">
    <w:name w:val="Light List Accent 6"/>
    <w:basedOn w:val="NormaleTabelle"/>
    <w:uiPriority w:val="61"/>
    <w:rsid w:val="007E7A87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paragraph" w:customStyle="1" w:styleId="Text">
    <w:name w:val="Text"/>
    <w:rsid w:val="00AF41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de-DE"/>
    </w:rPr>
  </w:style>
  <w:style w:type="paragraph" w:customStyle="1" w:styleId="BeschriftungDunkel">
    <w:name w:val="Beschriftung Dunkel"/>
    <w:rsid w:val="001B05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Helvetica Light" w:eastAsia="Arial Unicode MS" w:hAnsi="Helvetica Light" w:cs="Arial Unicode MS"/>
      <w:color w:val="000000"/>
      <w:sz w:val="24"/>
      <w:szCs w:val="24"/>
      <w:bdr w:val="nil"/>
      <w:lang w:eastAsia="de-DE"/>
    </w:rPr>
  </w:style>
  <w:style w:type="table" w:customStyle="1" w:styleId="MittlereSchattierung1-Akzent61">
    <w:name w:val="Mittlere Schattierung 1 - Akzent 61"/>
    <w:basedOn w:val="NormaleTabelle"/>
    <w:next w:val="MittlereSchattierung1-Akzent6"/>
    <w:uiPriority w:val="63"/>
    <w:rsid w:val="00D363F2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lenraster2">
    <w:name w:val="Tabellenraster2"/>
    <w:basedOn w:val="NormaleTabelle"/>
    <w:next w:val="Tabellenraster"/>
    <w:uiPriority w:val="59"/>
    <w:rsid w:val="00D36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tlereSchattierung1-Akzent62">
    <w:name w:val="Mittlere Schattierung 1 - Akzent 62"/>
    <w:basedOn w:val="NormaleTabelle"/>
    <w:next w:val="MittlereSchattierung1-Akzent6"/>
    <w:uiPriority w:val="63"/>
    <w:rsid w:val="00D363F2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lenraster3">
    <w:name w:val="Tabellenraster3"/>
    <w:basedOn w:val="NormaleTabelle"/>
    <w:next w:val="Tabellenraster"/>
    <w:uiPriority w:val="59"/>
    <w:rsid w:val="00320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tlereSchattierung1-Akzent63">
    <w:name w:val="Mittlere Schattierung 1 - Akzent 63"/>
    <w:basedOn w:val="NormaleTabelle"/>
    <w:next w:val="MittlereSchattierung1-Akzent6"/>
    <w:uiPriority w:val="63"/>
    <w:rsid w:val="00320A9F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-Akzent64">
    <w:name w:val="Mittlere Schattierung 1 - Akzent 64"/>
    <w:basedOn w:val="NormaleTabelle"/>
    <w:next w:val="MittlereSchattierung1-Akzent6"/>
    <w:uiPriority w:val="63"/>
    <w:rsid w:val="00320A9F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lenraster4">
    <w:name w:val="Tabellenraster4"/>
    <w:basedOn w:val="NormaleTabelle"/>
    <w:next w:val="Tabellenraster"/>
    <w:uiPriority w:val="39"/>
    <w:rsid w:val="00320A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5">
    <w:name w:val="Tabellenraster5"/>
    <w:basedOn w:val="NormaleTabelle"/>
    <w:next w:val="Tabellenraster"/>
    <w:uiPriority w:val="59"/>
    <w:rsid w:val="009D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tlereSchattierung1-Akzent65">
    <w:name w:val="Mittlere Schattierung 1 - Akzent 65"/>
    <w:basedOn w:val="NormaleTabelle"/>
    <w:next w:val="MittlereSchattierung1-Akzent6"/>
    <w:uiPriority w:val="63"/>
    <w:rsid w:val="009D2EA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8202F"/>
    <w:rPr>
      <w:color w:val="605E5C"/>
      <w:shd w:val="clear" w:color="auto" w:fill="E1DFDD"/>
    </w:rPr>
  </w:style>
  <w:style w:type="character" w:styleId="Hervorhebung">
    <w:name w:val="Emphasis"/>
    <w:basedOn w:val="Absatz-Standardschriftart"/>
    <w:uiPriority w:val="20"/>
    <w:qFormat/>
    <w:rsid w:val="008C70B2"/>
    <w:rPr>
      <w:b/>
      <w:bCs/>
      <w:i w:val="0"/>
      <w:iCs w:val="0"/>
    </w:rPr>
  </w:style>
  <w:style w:type="paragraph" w:customStyle="1" w:styleId="Default">
    <w:name w:val="Default"/>
    <w:rsid w:val="00101B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P180340">
    <w:name w:val="SP180340"/>
    <w:basedOn w:val="Default"/>
    <w:next w:val="Default"/>
    <w:uiPriority w:val="99"/>
    <w:rsid w:val="00101B82"/>
    <w:rPr>
      <w:color w:val="auto"/>
    </w:rPr>
  </w:style>
  <w:style w:type="paragraph" w:customStyle="1" w:styleId="SP180339">
    <w:name w:val="SP180339"/>
    <w:basedOn w:val="Default"/>
    <w:next w:val="Default"/>
    <w:uiPriority w:val="99"/>
    <w:rsid w:val="00101B82"/>
    <w:rPr>
      <w:color w:val="auto"/>
    </w:rPr>
  </w:style>
  <w:style w:type="character" w:customStyle="1" w:styleId="SC253961">
    <w:name w:val="SC253961"/>
    <w:uiPriority w:val="99"/>
    <w:rsid w:val="00101B82"/>
    <w:rPr>
      <w:color w:val="221E1F"/>
      <w:sz w:val="15"/>
      <w:szCs w:val="15"/>
    </w:rPr>
  </w:style>
  <w:style w:type="paragraph" w:customStyle="1" w:styleId="SP180335">
    <w:name w:val="SP180335"/>
    <w:basedOn w:val="Default"/>
    <w:next w:val="Default"/>
    <w:uiPriority w:val="99"/>
    <w:rsid w:val="00101B82"/>
    <w:rPr>
      <w:color w:val="auto"/>
    </w:rPr>
  </w:style>
  <w:style w:type="table" w:styleId="HelleSchattierung">
    <w:name w:val="Light Shading"/>
    <w:basedOn w:val="NormaleTabelle"/>
    <w:uiPriority w:val="60"/>
    <w:rsid w:val="00EE4CD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6F80"/>
  </w:style>
  <w:style w:type="paragraph" w:styleId="berschrift1">
    <w:name w:val="heading 1"/>
    <w:basedOn w:val="Standard"/>
    <w:next w:val="Standard"/>
    <w:link w:val="berschrift1Zchn"/>
    <w:uiPriority w:val="9"/>
    <w:qFormat/>
    <w:rsid w:val="00465B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65B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80E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2F53A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159F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4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4CD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C4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FarbigeListe-Akzent2">
    <w:name w:val="Colorful List Accent 2"/>
    <w:basedOn w:val="NormaleTabelle"/>
    <w:uiPriority w:val="72"/>
    <w:rsid w:val="00371CA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Fett">
    <w:name w:val="Strong"/>
    <w:basedOn w:val="Absatz-Standardschriftart"/>
    <w:uiPriority w:val="22"/>
    <w:qFormat/>
    <w:rsid w:val="007E0B28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65B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65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65BF8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65BF8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sid w:val="00465BF8"/>
    <w:rPr>
      <w:vertAlign w:val="superscript"/>
    </w:rPr>
  </w:style>
  <w:style w:type="paragraph" w:styleId="KeinLeerraum">
    <w:name w:val="No Spacing"/>
    <w:uiPriority w:val="1"/>
    <w:qFormat/>
    <w:rsid w:val="00465BF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7A3C16"/>
    <w:rPr>
      <w:color w:val="0000FF" w:themeColor="hyperlink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80E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715E9"/>
    <w:pPr>
      <w:outlineLvl w:val="9"/>
    </w:pPr>
    <w:rPr>
      <w:lang w:eastAsia="de-DE"/>
    </w:rPr>
  </w:style>
  <w:style w:type="paragraph" w:styleId="Verzeichnis2">
    <w:name w:val="toc 2"/>
    <w:basedOn w:val="Standard"/>
    <w:next w:val="Standard"/>
    <w:autoRedefine/>
    <w:uiPriority w:val="39"/>
    <w:unhideWhenUsed/>
    <w:rsid w:val="00273BB8"/>
    <w:pPr>
      <w:tabs>
        <w:tab w:val="right" w:leader="dot" w:pos="9062"/>
      </w:tabs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A715E9"/>
    <w:pPr>
      <w:spacing w:after="100"/>
      <w:ind w:left="440"/>
    </w:pPr>
  </w:style>
  <w:style w:type="paragraph" w:styleId="Verzeichnis1">
    <w:name w:val="toc 1"/>
    <w:basedOn w:val="Standard"/>
    <w:next w:val="Standard"/>
    <w:autoRedefine/>
    <w:uiPriority w:val="39"/>
    <w:unhideWhenUsed/>
    <w:rsid w:val="00A715E9"/>
    <w:pPr>
      <w:spacing w:after="100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75076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5076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5076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5076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5076F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F43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43E54"/>
  </w:style>
  <w:style w:type="paragraph" w:styleId="Fuzeile">
    <w:name w:val="footer"/>
    <w:basedOn w:val="Standard"/>
    <w:link w:val="FuzeileZchn"/>
    <w:uiPriority w:val="99"/>
    <w:unhideWhenUsed/>
    <w:rsid w:val="00F43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43E54"/>
  </w:style>
  <w:style w:type="table" w:customStyle="1" w:styleId="TableNormal">
    <w:name w:val="Table Normal"/>
    <w:rsid w:val="00465C4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de-D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ummeriert">
    <w:name w:val="Nummeriert"/>
    <w:rsid w:val="00465C40"/>
    <w:pPr>
      <w:numPr>
        <w:numId w:val="1"/>
      </w:numPr>
    </w:pPr>
  </w:style>
  <w:style w:type="table" w:styleId="HelleSchattierung-Akzent6">
    <w:name w:val="Light Shading Accent 6"/>
    <w:basedOn w:val="NormaleTabelle"/>
    <w:uiPriority w:val="60"/>
    <w:rsid w:val="00AA356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HelleSchattierung-Akzent61">
    <w:name w:val="Helle Schattierung - Akzent 61"/>
    <w:basedOn w:val="NormaleTabelle"/>
    <w:next w:val="HelleSchattierung-Akzent6"/>
    <w:uiPriority w:val="60"/>
    <w:rsid w:val="003A749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sRaster">
    <w:name w:val="Light Grid"/>
    <w:basedOn w:val="NormaleTabelle"/>
    <w:uiPriority w:val="62"/>
    <w:rsid w:val="005202E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5F0B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BesuchterHyperlink">
    <w:name w:val="FollowedHyperlink"/>
    <w:basedOn w:val="Absatz-Standardschriftart"/>
    <w:uiPriority w:val="99"/>
    <w:semiHidden/>
    <w:unhideWhenUsed/>
    <w:rsid w:val="000300A7"/>
    <w:rPr>
      <w:color w:val="800080" w:themeColor="followedHyperlink"/>
      <w:u w:val="single"/>
    </w:rPr>
  </w:style>
  <w:style w:type="table" w:customStyle="1" w:styleId="HelleSchattierung-Akzent62">
    <w:name w:val="Helle Schattierung - Akzent 62"/>
    <w:basedOn w:val="NormaleTabelle"/>
    <w:next w:val="HelleSchattierung-Akzent6"/>
    <w:uiPriority w:val="60"/>
    <w:rsid w:val="00F43C5E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Tabellenraster1">
    <w:name w:val="Tabellenraster1"/>
    <w:basedOn w:val="NormaleTabelle"/>
    <w:next w:val="Tabellenraster"/>
    <w:uiPriority w:val="39"/>
    <w:rsid w:val="003D0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rsid w:val="002F53A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HelleListe-Akzent6">
    <w:name w:val="Light List Accent 6"/>
    <w:basedOn w:val="NormaleTabelle"/>
    <w:uiPriority w:val="61"/>
    <w:rsid w:val="007E7A87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paragraph" w:customStyle="1" w:styleId="Text">
    <w:name w:val="Text"/>
    <w:rsid w:val="00AF41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de-DE"/>
    </w:rPr>
  </w:style>
  <w:style w:type="paragraph" w:customStyle="1" w:styleId="BeschriftungDunkel">
    <w:name w:val="Beschriftung Dunkel"/>
    <w:rsid w:val="001B05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Helvetica Light" w:eastAsia="Arial Unicode MS" w:hAnsi="Helvetica Light" w:cs="Arial Unicode MS"/>
      <w:color w:val="000000"/>
      <w:sz w:val="24"/>
      <w:szCs w:val="24"/>
      <w:bdr w:val="nil"/>
      <w:lang w:eastAsia="de-DE"/>
    </w:rPr>
  </w:style>
  <w:style w:type="table" w:customStyle="1" w:styleId="MittlereSchattierung1-Akzent61">
    <w:name w:val="Mittlere Schattierung 1 - Akzent 61"/>
    <w:basedOn w:val="NormaleTabelle"/>
    <w:next w:val="MittlereSchattierung1-Akzent6"/>
    <w:uiPriority w:val="63"/>
    <w:rsid w:val="00D363F2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lenraster2">
    <w:name w:val="Tabellenraster2"/>
    <w:basedOn w:val="NormaleTabelle"/>
    <w:next w:val="Tabellenraster"/>
    <w:uiPriority w:val="59"/>
    <w:rsid w:val="00D36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tlereSchattierung1-Akzent62">
    <w:name w:val="Mittlere Schattierung 1 - Akzent 62"/>
    <w:basedOn w:val="NormaleTabelle"/>
    <w:next w:val="MittlereSchattierung1-Akzent6"/>
    <w:uiPriority w:val="63"/>
    <w:rsid w:val="00D363F2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lenraster3">
    <w:name w:val="Tabellenraster3"/>
    <w:basedOn w:val="NormaleTabelle"/>
    <w:next w:val="Tabellenraster"/>
    <w:uiPriority w:val="59"/>
    <w:rsid w:val="00320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tlereSchattierung1-Akzent63">
    <w:name w:val="Mittlere Schattierung 1 - Akzent 63"/>
    <w:basedOn w:val="NormaleTabelle"/>
    <w:next w:val="MittlereSchattierung1-Akzent6"/>
    <w:uiPriority w:val="63"/>
    <w:rsid w:val="00320A9F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-Akzent64">
    <w:name w:val="Mittlere Schattierung 1 - Akzent 64"/>
    <w:basedOn w:val="NormaleTabelle"/>
    <w:next w:val="MittlereSchattierung1-Akzent6"/>
    <w:uiPriority w:val="63"/>
    <w:rsid w:val="00320A9F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lenraster4">
    <w:name w:val="Tabellenraster4"/>
    <w:basedOn w:val="NormaleTabelle"/>
    <w:next w:val="Tabellenraster"/>
    <w:uiPriority w:val="39"/>
    <w:rsid w:val="00320A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5">
    <w:name w:val="Tabellenraster5"/>
    <w:basedOn w:val="NormaleTabelle"/>
    <w:next w:val="Tabellenraster"/>
    <w:uiPriority w:val="59"/>
    <w:rsid w:val="009D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tlereSchattierung1-Akzent65">
    <w:name w:val="Mittlere Schattierung 1 - Akzent 65"/>
    <w:basedOn w:val="NormaleTabelle"/>
    <w:next w:val="MittlereSchattierung1-Akzent6"/>
    <w:uiPriority w:val="63"/>
    <w:rsid w:val="009D2EA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8202F"/>
    <w:rPr>
      <w:color w:val="605E5C"/>
      <w:shd w:val="clear" w:color="auto" w:fill="E1DFDD"/>
    </w:rPr>
  </w:style>
  <w:style w:type="character" w:styleId="Hervorhebung">
    <w:name w:val="Emphasis"/>
    <w:basedOn w:val="Absatz-Standardschriftart"/>
    <w:uiPriority w:val="20"/>
    <w:qFormat/>
    <w:rsid w:val="008C70B2"/>
    <w:rPr>
      <w:b/>
      <w:bCs/>
      <w:i w:val="0"/>
      <w:iCs w:val="0"/>
    </w:rPr>
  </w:style>
  <w:style w:type="paragraph" w:customStyle="1" w:styleId="Default">
    <w:name w:val="Default"/>
    <w:rsid w:val="00101B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P180340">
    <w:name w:val="SP180340"/>
    <w:basedOn w:val="Default"/>
    <w:next w:val="Default"/>
    <w:uiPriority w:val="99"/>
    <w:rsid w:val="00101B82"/>
    <w:rPr>
      <w:color w:val="auto"/>
    </w:rPr>
  </w:style>
  <w:style w:type="paragraph" w:customStyle="1" w:styleId="SP180339">
    <w:name w:val="SP180339"/>
    <w:basedOn w:val="Default"/>
    <w:next w:val="Default"/>
    <w:uiPriority w:val="99"/>
    <w:rsid w:val="00101B82"/>
    <w:rPr>
      <w:color w:val="auto"/>
    </w:rPr>
  </w:style>
  <w:style w:type="character" w:customStyle="1" w:styleId="SC253961">
    <w:name w:val="SC253961"/>
    <w:uiPriority w:val="99"/>
    <w:rsid w:val="00101B82"/>
    <w:rPr>
      <w:color w:val="221E1F"/>
      <w:sz w:val="15"/>
      <w:szCs w:val="15"/>
    </w:rPr>
  </w:style>
  <w:style w:type="paragraph" w:customStyle="1" w:styleId="SP180335">
    <w:name w:val="SP180335"/>
    <w:basedOn w:val="Default"/>
    <w:next w:val="Default"/>
    <w:uiPriority w:val="99"/>
    <w:rsid w:val="00101B82"/>
    <w:rPr>
      <w:color w:val="auto"/>
    </w:rPr>
  </w:style>
  <w:style w:type="table" w:styleId="HelleSchattierung">
    <w:name w:val="Light Shading"/>
    <w:basedOn w:val="NormaleTabelle"/>
    <w:uiPriority w:val="60"/>
    <w:rsid w:val="00EE4CD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0082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1747">
              <w:marLeft w:val="27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BABABA"/>
              </w:divBdr>
            </w:div>
          </w:divsChild>
        </w:div>
      </w:divsChild>
    </w:div>
    <w:div w:id="10215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4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3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29288-67E9-4AE5-8E58-9425B99C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F956D4D4.dotm</Template>
  <TotalTime>0</TotalTime>
  <Pages>4</Pages>
  <Words>255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MSW NRW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Missal, Dagmar</dc:creator>
  <cp:lastModifiedBy>Cappenberg, Claudia</cp:lastModifiedBy>
  <cp:revision>2</cp:revision>
  <cp:lastPrinted>2019-01-22T11:19:00Z</cp:lastPrinted>
  <dcterms:created xsi:type="dcterms:W3CDTF">2019-01-22T12:14:00Z</dcterms:created>
  <dcterms:modified xsi:type="dcterms:W3CDTF">2019-01-22T12:14:00Z</dcterms:modified>
</cp:coreProperties>
</file>