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228DF" w14:textId="506CAAA5" w:rsidR="00AF4159" w:rsidRPr="00103CFE" w:rsidRDefault="00AF4159" w:rsidP="00236C34">
      <w:pPr>
        <w:pBdr>
          <w:top w:val="single" w:sz="4" w:space="1" w:color="F79646" w:themeColor="accent6"/>
          <w:left w:val="single" w:sz="4" w:space="1" w:color="F79646" w:themeColor="accent6"/>
          <w:bottom w:val="single" w:sz="4" w:space="1" w:color="F79646" w:themeColor="accent6"/>
          <w:right w:val="single" w:sz="4" w:space="0" w:color="F79646" w:themeColor="accent6"/>
        </w:pBdr>
        <w:spacing w:line="240" w:lineRule="auto"/>
        <w:ind w:right="-2"/>
        <w:jc w:val="center"/>
        <w:rPr>
          <w:rFonts w:ascii="Century Gothic" w:hAnsi="Century Gothic"/>
          <w:b/>
          <w:bCs/>
          <w:sz w:val="36"/>
          <w:szCs w:val="36"/>
        </w:rPr>
      </w:pPr>
      <w:r w:rsidRPr="00103CFE">
        <w:rPr>
          <w:rFonts w:ascii="Century Gothic" w:hAnsi="Century Gothic"/>
          <w:b/>
          <w:bCs/>
          <w:sz w:val="36"/>
          <w:szCs w:val="36"/>
        </w:rPr>
        <w:t>Interview</w:t>
      </w:r>
    </w:p>
    <w:p w14:paraId="3C5ADBEE" w14:textId="77777777" w:rsidR="00201558" w:rsidRPr="00201558" w:rsidRDefault="00201558" w:rsidP="00CF57D8">
      <w:pPr>
        <w:spacing w:line="240" w:lineRule="auto"/>
        <w:rPr>
          <w:rFonts w:ascii="Century Gothic" w:eastAsia="Trebuchet MS" w:hAnsi="Century Gothic" w:cs="Trebuchet MS"/>
          <w:b/>
          <w:bCs/>
          <w:sz w:val="36"/>
          <w:szCs w:val="36"/>
          <w:u w:val="single"/>
        </w:rPr>
      </w:pPr>
    </w:p>
    <w:p w14:paraId="1B56BB52" w14:textId="77777777" w:rsidR="00AF4159" w:rsidRPr="00201558" w:rsidRDefault="00AF4159" w:rsidP="000E20E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entury Gothic" w:eastAsia="Trebuchet MS" w:hAnsi="Century Gothic" w:cs="Trebuchet MS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 xml:space="preserve">Guten Morgen!            </w:t>
      </w:r>
    </w:p>
    <w:p w14:paraId="695D02A1" w14:textId="77777777" w:rsidR="00AF4159" w:rsidRPr="00201558" w:rsidRDefault="00AF4159" w:rsidP="000E20E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entury Gothic" w:eastAsia="Trebuchet MS" w:hAnsi="Century Gothic" w:cs="Trebuchet MS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>Wie heißt du?</w:t>
      </w:r>
    </w:p>
    <w:p w14:paraId="303AC7C6" w14:textId="77777777" w:rsidR="00AF4159" w:rsidRPr="00201558" w:rsidRDefault="00AF4159" w:rsidP="000E20E9">
      <w:pPr>
        <w:spacing w:line="240" w:lineRule="auto"/>
        <w:rPr>
          <w:rFonts w:ascii="Century Gothic" w:hAnsi="Century Gothic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 xml:space="preserve">    Ich heiße _______________________________.</w:t>
      </w:r>
    </w:p>
    <w:p w14:paraId="5A0EBAAA" w14:textId="77777777" w:rsidR="00AF4159" w:rsidRPr="00201558" w:rsidRDefault="00AF4159" w:rsidP="000E20E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entury Gothic" w:eastAsia="Trebuchet MS" w:hAnsi="Century Gothic" w:cs="Trebuchet MS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 xml:space="preserve">Woher kommst du? </w:t>
      </w:r>
    </w:p>
    <w:p w14:paraId="021BED65" w14:textId="77777777" w:rsidR="00AF4159" w:rsidRPr="00201558" w:rsidRDefault="00AF4159" w:rsidP="000E20E9">
      <w:pPr>
        <w:spacing w:line="240" w:lineRule="auto"/>
        <w:rPr>
          <w:rFonts w:ascii="Century Gothic" w:hAnsi="Century Gothic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 xml:space="preserve">    Ich komme aus __________________________.</w:t>
      </w:r>
    </w:p>
    <w:p w14:paraId="046EE2CF" w14:textId="77777777" w:rsidR="00AF4159" w:rsidRPr="00201558" w:rsidRDefault="00AF4159" w:rsidP="000E20E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entury Gothic" w:eastAsia="Trebuchet MS" w:hAnsi="Century Gothic" w:cs="Trebuchet MS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>Wie alt bist du?</w:t>
      </w:r>
    </w:p>
    <w:p w14:paraId="2CFFCBA3" w14:textId="17310894" w:rsidR="00AF4159" w:rsidRPr="00201558" w:rsidRDefault="00AF4159" w:rsidP="000E20E9">
      <w:pPr>
        <w:spacing w:line="240" w:lineRule="auto"/>
        <w:rPr>
          <w:rFonts w:ascii="Century Gothic" w:hAnsi="Century Gothic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 xml:space="preserve"> </w:t>
      </w:r>
      <w:r w:rsidR="003E23BD" w:rsidRPr="00201558">
        <w:rPr>
          <w:rFonts w:ascii="Century Gothic" w:hAnsi="Century Gothic"/>
          <w:sz w:val="28"/>
          <w:szCs w:val="28"/>
        </w:rPr>
        <w:t xml:space="preserve"> </w:t>
      </w:r>
      <w:r w:rsidRPr="00201558">
        <w:rPr>
          <w:rFonts w:ascii="Century Gothic" w:hAnsi="Century Gothic"/>
          <w:sz w:val="28"/>
          <w:szCs w:val="28"/>
        </w:rPr>
        <w:t xml:space="preserve">  Ich bin ______ Jahre alt.</w:t>
      </w:r>
    </w:p>
    <w:p w14:paraId="6C33EBAC" w14:textId="77777777" w:rsidR="00AF4159" w:rsidRPr="00201558" w:rsidRDefault="00AF4159" w:rsidP="000E20E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entury Gothic" w:eastAsia="Trebuchet MS" w:hAnsi="Century Gothic" w:cs="Trebuchet MS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>Hast du Geschwister?</w:t>
      </w:r>
    </w:p>
    <w:p w14:paraId="1EE51847" w14:textId="4F22D00F" w:rsidR="00AF4159" w:rsidRPr="00201558" w:rsidRDefault="00AF4159" w:rsidP="000E20E9">
      <w:pPr>
        <w:spacing w:line="240" w:lineRule="auto"/>
        <w:rPr>
          <w:rFonts w:ascii="Century Gothic" w:hAnsi="Century Gothic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 xml:space="preserve"> </w:t>
      </w:r>
      <w:r w:rsidR="003E23BD" w:rsidRPr="00201558">
        <w:rPr>
          <w:rFonts w:ascii="Century Gothic" w:hAnsi="Century Gothic"/>
          <w:sz w:val="28"/>
          <w:szCs w:val="28"/>
        </w:rPr>
        <w:t xml:space="preserve"> </w:t>
      </w:r>
      <w:r w:rsidRPr="00201558">
        <w:rPr>
          <w:rFonts w:ascii="Century Gothic" w:hAnsi="Century Gothic"/>
          <w:sz w:val="28"/>
          <w:szCs w:val="28"/>
        </w:rPr>
        <w:t xml:space="preserve">  Ich habe _____________ Geschwister.</w:t>
      </w:r>
    </w:p>
    <w:p w14:paraId="55E119C2" w14:textId="77777777" w:rsidR="00AF4159" w:rsidRPr="00201558" w:rsidRDefault="00AF4159" w:rsidP="000E20E9">
      <w:pPr>
        <w:spacing w:line="240" w:lineRule="auto"/>
        <w:rPr>
          <w:rFonts w:ascii="Century Gothic" w:eastAsia="Trebuchet MS" w:hAnsi="Century Gothic" w:cs="Trebuchet MS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>6. Welche Hobbys hast du?</w:t>
      </w:r>
    </w:p>
    <w:p w14:paraId="37A609A2" w14:textId="0594B56E" w:rsidR="00AF4159" w:rsidRPr="00201558" w:rsidRDefault="00AF4159" w:rsidP="000E20E9">
      <w:pPr>
        <w:spacing w:line="240" w:lineRule="auto"/>
        <w:rPr>
          <w:rFonts w:ascii="Century Gothic" w:hAnsi="Century Gothic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 xml:space="preserve"> </w:t>
      </w:r>
      <w:r w:rsidR="003E23BD" w:rsidRPr="00201558">
        <w:rPr>
          <w:rFonts w:ascii="Century Gothic" w:hAnsi="Century Gothic"/>
          <w:sz w:val="28"/>
          <w:szCs w:val="28"/>
        </w:rPr>
        <w:t xml:space="preserve"> </w:t>
      </w:r>
      <w:r w:rsidRPr="00201558">
        <w:rPr>
          <w:rFonts w:ascii="Century Gothic" w:hAnsi="Century Gothic"/>
          <w:sz w:val="28"/>
          <w:szCs w:val="28"/>
        </w:rPr>
        <w:t xml:space="preserve">  Meine Hobbys sind ______________________________.</w:t>
      </w:r>
    </w:p>
    <w:p w14:paraId="31BDB19F" w14:textId="0239BD1F" w:rsidR="003E23BD" w:rsidRDefault="003E23BD" w:rsidP="000E20E9">
      <w:pPr>
        <w:spacing w:line="240" w:lineRule="auto"/>
        <w:rPr>
          <w:rFonts w:ascii="Century Gothic" w:hAnsi="Century Gothic"/>
          <w:sz w:val="28"/>
          <w:szCs w:val="28"/>
        </w:rPr>
      </w:pPr>
      <w:r w:rsidRPr="00201558">
        <w:rPr>
          <w:rFonts w:ascii="Century Gothic" w:hAnsi="Century Gothic"/>
          <w:sz w:val="28"/>
          <w:szCs w:val="28"/>
        </w:rPr>
        <w:t>7. Tschüss!</w:t>
      </w:r>
    </w:p>
    <w:p w14:paraId="1693C417" w14:textId="77777777" w:rsidR="00201558" w:rsidRPr="00201558" w:rsidRDefault="00201558" w:rsidP="000E20E9">
      <w:pPr>
        <w:spacing w:line="240" w:lineRule="auto"/>
        <w:rPr>
          <w:rFonts w:ascii="Century Gothic" w:hAnsi="Century Gothic"/>
          <w:sz w:val="28"/>
          <w:szCs w:val="28"/>
        </w:rPr>
      </w:pPr>
    </w:p>
    <w:p w14:paraId="77CC63BD" w14:textId="6B39B295" w:rsidR="00AF4159" w:rsidRPr="00201558" w:rsidRDefault="003E23BD" w:rsidP="00201558">
      <w:pPr>
        <w:spacing w:after="0" w:line="240" w:lineRule="auto"/>
        <w:rPr>
          <w:rFonts w:ascii="Century Gothic" w:hAnsi="Century Gothic"/>
          <w:sz w:val="28"/>
          <w:szCs w:val="28"/>
        </w:rPr>
      </w:pPr>
      <w:r w:rsidRPr="00201558">
        <w:rPr>
          <w:rFonts w:ascii="Century Gothic" w:hAnsi="Century Gothic"/>
          <w:b/>
          <w:sz w:val="28"/>
          <w:szCs w:val="28"/>
        </w:rPr>
        <w:t>Male ein Bild von dem Kind, das du befragst.</w:t>
      </w:r>
    </w:p>
    <w:p w14:paraId="4F302683" w14:textId="1F84EFA6" w:rsidR="00103CFE" w:rsidRDefault="009105F3" w:rsidP="000E20E9">
      <w:pPr>
        <w:spacing w:line="240" w:lineRule="auto"/>
        <w:rPr>
          <w:b/>
          <w:bCs/>
          <w:sz w:val="42"/>
          <w:szCs w:val="42"/>
        </w:rPr>
      </w:pPr>
      <w:r w:rsidRPr="009105F3">
        <w:rPr>
          <w:rFonts w:ascii="Century Gothic" w:hAnsi="Century Gothic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A2EBC" wp14:editId="2CB0B6CE">
                <wp:simplePos x="0" y="0"/>
                <wp:positionH relativeFrom="column">
                  <wp:posOffset>4529</wp:posOffset>
                </wp:positionH>
                <wp:positionV relativeFrom="paragraph">
                  <wp:posOffset>306250</wp:posOffset>
                </wp:positionV>
                <wp:extent cx="6159260" cy="3140015"/>
                <wp:effectExtent l="0" t="0" r="13335" b="2286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260" cy="314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1D76E" w14:textId="60DCDFCD" w:rsidR="009105F3" w:rsidRDefault="009105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35pt;margin-top:24.1pt;width:485pt;height:2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">
                <v:textbox>
                  <w:txbxContent>
                    <w:p w14:paraId="1951D76E" w14:textId="60DCDFCD" w:rsidR="009105F3" w:rsidRDefault="009105F3"/>
                  </w:txbxContent>
                </v:textbox>
              </v:shape>
            </w:pict>
          </mc:Fallback>
        </mc:AlternateContent>
      </w:r>
    </w:p>
    <w:p w14:paraId="43007B18" w14:textId="77777777" w:rsidR="00CA42C4" w:rsidRDefault="00CA42C4" w:rsidP="000E20E9">
      <w:pPr>
        <w:spacing w:line="240" w:lineRule="auto"/>
        <w:rPr>
          <w:b/>
          <w:bCs/>
          <w:sz w:val="42"/>
          <w:szCs w:val="42"/>
        </w:rPr>
        <w:sectPr w:rsidR="00CA42C4" w:rsidSect="00FC1279">
          <w:headerReference w:type="default" r:id="rId9"/>
          <w:pgSz w:w="11906" w:h="16838"/>
          <w:pgMar w:top="1134" w:right="851" w:bottom="794" w:left="1134" w:header="709" w:footer="709" w:gutter="0"/>
          <w:cols w:space="708"/>
          <w:docGrid w:linePitch="360"/>
        </w:sectPr>
      </w:pPr>
    </w:p>
    <w:p w14:paraId="4244C543" w14:textId="1E4DB2AC" w:rsidR="00CA42C4" w:rsidRPr="00103CFE" w:rsidRDefault="00CA42C4" w:rsidP="00AB466D">
      <w:p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0" w:color="F79646" w:themeColor="accent6"/>
        </w:pBdr>
        <w:spacing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lastRenderedPageBreak/>
        <w:t>Begrüßungsformeln aus aller Welt</w:t>
      </w:r>
    </w:p>
    <w:p w14:paraId="0A26900C" w14:textId="77777777" w:rsidR="007A716F" w:rsidRPr="000A678D" w:rsidRDefault="007A716F" w:rsidP="000E20E9">
      <w:pPr>
        <w:pStyle w:val="Text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4518"/>
        <w:gridCol w:w="284"/>
        <w:gridCol w:w="4564"/>
      </w:tblGrid>
      <w:tr w:rsidR="00CB595B" w14:paraId="13CE5D18" w14:textId="77777777" w:rsidTr="009D4342">
        <w:trPr>
          <w:trHeight w:val="284"/>
        </w:trPr>
        <w:tc>
          <w:tcPr>
            <w:tcW w:w="4518" w:type="dxa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73FFF56A" w14:textId="77777777" w:rsidR="00CB595B" w:rsidRDefault="00CB595B" w:rsidP="000E20E9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6B6C1B" w14:textId="77777777" w:rsidR="00CB595B" w:rsidRDefault="00CB595B" w:rsidP="000E20E9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3D76DB78" w14:textId="28243754" w:rsidR="00CB595B" w:rsidRDefault="00CB595B" w:rsidP="000E20E9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B595B" w14:paraId="2FF235F9" w14:textId="77777777" w:rsidTr="009D4342">
        <w:trPr>
          <w:trHeight w:val="2835"/>
        </w:trPr>
        <w:tc>
          <w:tcPr>
            <w:tcW w:w="4518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6ED614AB" w14:textId="7A444EB2" w:rsidR="00CB595B" w:rsidRPr="004B37EA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bCs/>
                <w:sz w:val="88"/>
                <w:szCs w:val="88"/>
              </w:rPr>
            </w:pPr>
            <w:r w:rsidRPr="004B37EA">
              <w:rPr>
                <w:rFonts w:ascii="Century Gothic" w:hAnsi="Century Gothic"/>
                <w:b/>
                <w:bCs/>
                <w:sz w:val="88"/>
                <w:szCs w:val="88"/>
              </w:rPr>
              <w:t>Guten Morgen</w:t>
            </w:r>
          </w:p>
        </w:tc>
        <w:tc>
          <w:tcPr>
            <w:tcW w:w="284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</w:tcPr>
          <w:p w14:paraId="3713293B" w14:textId="77777777" w:rsidR="00CB595B" w:rsidRP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64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25E3D1BE" w14:textId="041F1271" w:rsid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4B37EA">
              <w:rPr>
                <w:rFonts w:ascii="Century Gothic" w:hAnsi="Century Gothic"/>
                <w:b/>
                <w:bCs/>
                <w:sz w:val="88"/>
                <w:szCs w:val="88"/>
              </w:rPr>
              <w:t>Bonjour</w:t>
            </w:r>
            <w:proofErr w:type="spellEnd"/>
          </w:p>
        </w:tc>
      </w:tr>
      <w:tr w:rsidR="00CB595B" w14:paraId="539AC83A" w14:textId="77777777" w:rsidTr="009D4342">
        <w:trPr>
          <w:trHeight w:val="284"/>
        </w:trPr>
        <w:tc>
          <w:tcPr>
            <w:tcW w:w="4518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7A0D6406" w14:textId="5A297F2F" w:rsidR="00CB595B" w:rsidRPr="00F929F9" w:rsidRDefault="00CB595B" w:rsidP="00F929F9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60FAAF" w14:textId="77777777" w:rsidR="00CB595B" w:rsidRDefault="00CB595B" w:rsidP="00CB595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64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6EC340D3" w14:textId="75218E67" w:rsidR="00CB595B" w:rsidRDefault="00CB595B" w:rsidP="00F929F9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CB595B" w14:paraId="730F7A88" w14:textId="77777777" w:rsidTr="009D4342">
        <w:trPr>
          <w:trHeight w:val="2835"/>
        </w:trPr>
        <w:tc>
          <w:tcPr>
            <w:tcW w:w="4518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7400305C" w14:textId="604848DB" w:rsidR="00CB595B" w:rsidRPr="004B37EA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bCs/>
                <w:sz w:val="88"/>
                <w:szCs w:val="88"/>
              </w:rPr>
            </w:pPr>
            <w:proofErr w:type="spellStart"/>
            <w:r w:rsidRPr="004B37EA">
              <w:rPr>
                <w:rFonts w:ascii="Century Gothic" w:hAnsi="Century Gothic"/>
                <w:b/>
                <w:bCs/>
                <w:sz w:val="88"/>
                <w:szCs w:val="88"/>
              </w:rPr>
              <w:t>Good</w:t>
            </w:r>
            <w:proofErr w:type="spellEnd"/>
            <w:r w:rsidRPr="004B37EA">
              <w:rPr>
                <w:rFonts w:ascii="Century Gothic" w:hAnsi="Century Gothic"/>
                <w:b/>
                <w:bCs/>
                <w:sz w:val="88"/>
                <w:szCs w:val="88"/>
              </w:rPr>
              <w:t xml:space="preserve"> </w:t>
            </w:r>
            <w:proofErr w:type="spellStart"/>
            <w:r w:rsidRPr="004B37EA">
              <w:rPr>
                <w:rFonts w:ascii="Century Gothic" w:hAnsi="Century Gothic"/>
                <w:b/>
                <w:bCs/>
                <w:sz w:val="88"/>
                <w:szCs w:val="88"/>
              </w:rPr>
              <w:t>morning</w:t>
            </w:r>
            <w:proofErr w:type="spellEnd"/>
          </w:p>
        </w:tc>
        <w:tc>
          <w:tcPr>
            <w:tcW w:w="284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</w:tcPr>
          <w:p w14:paraId="26A3D58D" w14:textId="77777777" w:rsidR="00CB595B" w:rsidRP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64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501FDA37" w14:textId="5A7DC964" w:rsid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entury Gothic" w:hAnsi="Century Gothic"/>
                <w:b/>
                <w:bCs/>
                <w:sz w:val="88"/>
                <w:szCs w:val="88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88"/>
                <w:szCs w:val="88"/>
              </w:rPr>
              <w:t>Dzień</w:t>
            </w:r>
            <w:proofErr w:type="spellEnd"/>
          </w:p>
          <w:p w14:paraId="464C2AB7" w14:textId="710355F5" w:rsid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 w:rsidRPr="00103CFE">
              <w:rPr>
                <w:rFonts w:ascii="Century Gothic" w:hAnsi="Century Gothic"/>
                <w:b/>
                <w:bCs/>
                <w:sz w:val="88"/>
                <w:szCs w:val="88"/>
              </w:rPr>
              <w:t>dobry</w:t>
            </w:r>
            <w:proofErr w:type="spellEnd"/>
          </w:p>
        </w:tc>
      </w:tr>
      <w:tr w:rsidR="00CB595B" w14:paraId="0CBD0FA3" w14:textId="77777777" w:rsidTr="009D4342">
        <w:tc>
          <w:tcPr>
            <w:tcW w:w="4518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33DC9B42" w14:textId="77777777" w:rsid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BE5AD6" w14:textId="77777777" w:rsid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64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313D0387" w14:textId="76443BFD" w:rsidR="00CB595B" w:rsidRDefault="00CB595B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E22F9" w14:paraId="05B05987" w14:textId="77777777" w:rsidTr="009D4342">
        <w:tc>
          <w:tcPr>
            <w:tcW w:w="4518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162B3A89" w14:textId="77777777" w:rsidR="007E22F9" w:rsidRPr="00103CFE" w:rsidRDefault="007E22F9" w:rsidP="003D502A">
            <w:pPr>
              <w:pStyle w:val="Text"/>
              <w:jc w:val="center"/>
              <w:rPr>
                <w:rFonts w:ascii="Century Gothic" w:hAnsi="Century Gothic"/>
              </w:rPr>
            </w:pPr>
            <w:r w:rsidRPr="00103CFE">
              <w:rPr>
                <w:rFonts w:ascii="Century Gothic" w:hAnsi="Century Gothic"/>
                <w:b/>
                <w:bCs/>
                <w:sz w:val="88"/>
                <w:szCs w:val="88"/>
              </w:rPr>
              <w:t>Günaydın</w:t>
            </w:r>
          </w:p>
          <w:p w14:paraId="7C24FA9F" w14:textId="77777777" w:rsidR="007E22F9" w:rsidRDefault="007E22F9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</w:tcPr>
          <w:p w14:paraId="31AF921C" w14:textId="77777777" w:rsidR="007E22F9" w:rsidRDefault="007E22F9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64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13715078" w14:textId="77777777" w:rsidR="007E22F9" w:rsidRDefault="007E22F9" w:rsidP="003D502A">
            <w:pPr>
              <w:pStyle w:val="Text"/>
              <w:spacing w:before="240"/>
              <w:jc w:val="center"/>
              <w:rPr>
                <w:rFonts w:ascii="Century Gothic" w:hAnsi="Century Gothic"/>
                <w:b/>
                <w:bCs/>
                <w:sz w:val="88"/>
                <w:szCs w:val="88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88"/>
                <w:szCs w:val="88"/>
              </w:rPr>
              <w:t>Bună</w:t>
            </w:r>
            <w:proofErr w:type="spellEnd"/>
          </w:p>
          <w:p w14:paraId="7D28D5FE" w14:textId="77777777" w:rsidR="007E22F9" w:rsidRPr="00103CFE" w:rsidRDefault="007E22F9" w:rsidP="003D502A">
            <w:pPr>
              <w:pStyle w:val="Text"/>
              <w:spacing w:before="240"/>
              <w:jc w:val="center"/>
              <w:rPr>
                <w:rFonts w:ascii="Century Gothic" w:hAnsi="Century Gothic"/>
              </w:rPr>
            </w:pPr>
            <w:proofErr w:type="spellStart"/>
            <w:r w:rsidRPr="00103CFE">
              <w:rPr>
                <w:rFonts w:ascii="Century Gothic" w:hAnsi="Century Gothic"/>
                <w:b/>
                <w:bCs/>
                <w:sz w:val="88"/>
                <w:szCs w:val="88"/>
              </w:rPr>
              <w:t>dimineaţa</w:t>
            </w:r>
            <w:proofErr w:type="spellEnd"/>
          </w:p>
          <w:p w14:paraId="378508D3" w14:textId="77777777" w:rsidR="007E22F9" w:rsidRDefault="007E22F9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E22F9" w14:paraId="2BBB0581" w14:textId="77777777" w:rsidTr="009D4342">
        <w:trPr>
          <w:trHeight w:val="284"/>
        </w:trPr>
        <w:tc>
          <w:tcPr>
            <w:tcW w:w="4518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480B8A92" w14:textId="77777777" w:rsidR="007E22F9" w:rsidRDefault="007E22F9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0F30DF" w14:textId="77777777" w:rsidR="007E22F9" w:rsidRPr="00CB595B" w:rsidRDefault="007E22F9" w:rsidP="00CB595B">
            <w:pPr>
              <w:pStyle w:val="Text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64" w:type="dxa"/>
            <w:tcBorders>
              <w:top w:val="single" w:sz="8" w:space="0" w:color="F79646" w:themeColor="accent6"/>
              <w:left w:val="nil"/>
              <w:bottom w:val="single" w:sz="8" w:space="0" w:color="F79646" w:themeColor="accent6"/>
              <w:right w:val="nil"/>
            </w:tcBorders>
            <w:vAlign w:val="center"/>
          </w:tcPr>
          <w:p w14:paraId="7DCFE617" w14:textId="77777777" w:rsidR="007E22F9" w:rsidRDefault="007E22F9" w:rsidP="004B37EA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E22F9" w14:paraId="676B1ADC" w14:textId="77777777" w:rsidTr="009D4342">
        <w:trPr>
          <w:trHeight w:val="2835"/>
        </w:trPr>
        <w:tc>
          <w:tcPr>
            <w:tcW w:w="4518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75A1D2E1" w14:textId="3A2B2F25" w:rsidR="007E22F9" w:rsidRPr="00FC1279" w:rsidRDefault="0050671A" w:rsidP="004B37EA">
            <w:pPr>
              <w:pStyle w:val="Text"/>
              <w:jc w:val="center"/>
              <w:rPr>
                <w:rFonts w:ascii="Century Gothic" w:hAnsi="Century Gothic"/>
                <w:b/>
                <w:bCs/>
                <w:sz w:val="88"/>
                <w:szCs w:val="88"/>
              </w:rPr>
            </w:pPr>
            <w:proofErr w:type="spellStart"/>
            <w:r w:rsidRPr="00FC1279">
              <w:rPr>
                <w:rFonts w:ascii="Century Gothic" w:hAnsi="Century Gothic"/>
                <w:b/>
                <w:bCs/>
                <w:sz w:val="88"/>
                <w:szCs w:val="88"/>
              </w:rPr>
              <w:t>Dobroe</w:t>
            </w:r>
            <w:proofErr w:type="spellEnd"/>
            <w:r w:rsidRPr="00FC1279">
              <w:rPr>
                <w:rFonts w:ascii="Century Gothic" w:hAnsi="Century Gothic"/>
                <w:b/>
                <w:bCs/>
                <w:sz w:val="88"/>
                <w:szCs w:val="88"/>
              </w:rPr>
              <w:t xml:space="preserve"> </w:t>
            </w:r>
            <w:proofErr w:type="spellStart"/>
            <w:r w:rsidRPr="00FC1279">
              <w:rPr>
                <w:rFonts w:ascii="Century Gothic" w:hAnsi="Century Gothic"/>
                <w:b/>
                <w:bCs/>
                <w:sz w:val="88"/>
                <w:szCs w:val="88"/>
              </w:rPr>
              <w:t>utro</w:t>
            </w:r>
            <w:proofErr w:type="spellEnd"/>
          </w:p>
        </w:tc>
        <w:tc>
          <w:tcPr>
            <w:tcW w:w="284" w:type="dxa"/>
            <w:tcBorders>
              <w:top w:val="nil"/>
              <w:left w:val="single" w:sz="8" w:space="0" w:color="F79646" w:themeColor="accent6"/>
              <w:bottom w:val="nil"/>
              <w:right w:val="single" w:sz="8" w:space="0" w:color="F79646" w:themeColor="accent6"/>
            </w:tcBorders>
          </w:tcPr>
          <w:p w14:paraId="5C24016A" w14:textId="77777777" w:rsidR="007E22F9" w:rsidRPr="00FC1279" w:rsidRDefault="007E22F9" w:rsidP="00CB595B">
            <w:pPr>
              <w:pStyle w:val="Text"/>
              <w:jc w:val="center"/>
              <w:rPr>
                <w:rFonts w:ascii="Century Gothic" w:hAnsi="Century Gothic"/>
                <w:b/>
                <w:bCs/>
                <w:sz w:val="88"/>
                <w:szCs w:val="88"/>
              </w:rPr>
            </w:pPr>
          </w:p>
        </w:tc>
        <w:tc>
          <w:tcPr>
            <w:tcW w:w="4564" w:type="dxa"/>
            <w:tcBorders>
              <w:top w:val="single" w:sz="8" w:space="0" w:color="F79646" w:themeColor="accent6"/>
              <w:left w:val="single" w:sz="8" w:space="0" w:color="F79646" w:themeColor="accent6"/>
              <w:bottom w:val="single" w:sz="8" w:space="0" w:color="F79646" w:themeColor="accent6"/>
              <w:right w:val="single" w:sz="8" w:space="0" w:color="F79646" w:themeColor="accent6"/>
            </w:tcBorders>
            <w:vAlign w:val="center"/>
          </w:tcPr>
          <w:p w14:paraId="6C572D20" w14:textId="646A8434" w:rsidR="007E22F9" w:rsidRPr="00FC1279" w:rsidRDefault="0050671A" w:rsidP="0050671A">
            <w:pPr>
              <w:pStyle w:val="Text"/>
              <w:jc w:val="center"/>
              <w:rPr>
                <w:rFonts w:ascii="Century Gothic" w:hAnsi="Century Gothic"/>
                <w:b/>
                <w:bCs/>
                <w:sz w:val="88"/>
                <w:szCs w:val="88"/>
              </w:rPr>
            </w:pPr>
            <w:proofErr w:type="spellStart"/>
            <w:r w:rsidRPr="00FC1279">
              <w:rPr>
                <w:rFonts w:ascii="Century Gothic" w:hAnsi="Century Gothic"/>
                <w:b/>
                <w:bCs/>
                <w:sz w:val="88"/>
                <w:szCs w:val="88"/>
              </w:rPr>
              <w:t>Salām</w:t>
            </w:r>
            <w:proofErr w:type="spellEnd"/>
          </w:p>
        </w:tc>
      </w:tr>
    </w:tbl>
    <w:p w14:paraId="7C3B0A76" w14:textId="77777777" w:rsidR="00CA42C4" w:rsidRDefault="00CA42C4" w:rsidP="000E20E9">
      <w:pPr>
        <w:pStyle w:val="Text"/>
        <w:rPr>
          <w:rFonts w:ascii="Comic Sans MS" w:hAnsi="Comic Sans MS"/>
          <w:sz w:val="28"/>
          <w:szCs w:val="28"/>
        </w:rPr>
      </w:pPr>
    </w:p>
    <w:p w14:paraId="6B2307FE" w14:textId="77777777" w:rsidR="00CA42C4" w:rsidRDefault="00CA42C4" w:rsidP="000E20E9">
      <w:pPr>
        <w:pStyle w:val="Text"/>
        <w:rPr>
          <w:rFonts w:ascii="Comic Sans MS" w:hAnsi="Comic Sans MS"/>
          <w:sz w:val="28"/>
          <w:szCs w:val="28"/>
        </w:rPr>
        <w:sectPr w:rsidR="00CA42C4" w:rsidSect="00FC1279">
          <w:pgSz w:w="11906" w:h="16838"/>
          <w:pgMar w:top="1134" w:right="851" w:bottom="794" w:left="1134" w:header="709" w:footer="709" w:gutter="0"/>
          <w:cols w:space="708"/>
          <w:docGrid w:linePitch="360"/>
        </w:sectPr>
      </w:pPr>
    </w:p>
    <w:p w14:paraId="0D4ABB2E" w14:textId="148FB58D" w:rsidR="001F2B25" w:rsidRPr="00103CFE" w:rsidRDefault="001F2B25" w:rsidP="00AB466D">
      <w:p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4" w:color="F79646" w:themeColor="accent6"/>
        </w:pBdr>
        <w:spacing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lastRenderedPageBreak/>
        <w:t>Begrüßung in meiner Sprache</w:t>
      </w:r>
    </w:p>
    <w:p w14:paraId="29B6E9E2" w14:textId="693750E0" w:rsidR="007A716F" w:rsidRDefault="007A716F" w:rsidP="000E20E9">
      <w:pPr>
        <w:pStyle w:val="Text"/>
        <w:rPr>
          <w:rFonts w:ascii="Comic Sans MS" w:hAnsi="Comic Sans MS"/>
          <w:sz w:val="28"/>
          <w:szCs w:val="28"/>
        </w:rPr>
      </w:pPr>
    </w:p>
    <w:p w14:paraId="534EE61D" w14:textId="7E99245A" w:rsidR="00C40E34" w:rsidRDefault="00C40E34" w:rsidP="000E20E9">
      <w:pPr>
        <w:pStyle w:val="Text"/>
        <w:rPr>
          <w:rFonts w:ascii="Comic Sans MS" w:hAnsi="Comic Sans MS"/>
          <w:sz w:val="28"/>
          <w:szCs w:val="28"/>
        </w:rPr>
      </w:pPr>
    </w:p>
    <w:p w14:paraId="2CCB611C" w14:textId="6485BA46" w:rsidR="001B051C" w:rsidRPr="007A2097" w:rsidRDefault="001B051C" w:rsidP="000E20E9">
      <w:pPr>
        <w:pStyle w:val="Text"/>
        <w:rPr>
          <w:rFonts w:ascii="Century Gothic" w:eastAsia="Comic Sans MS" w:hAnsi="Century Gothic" w:cs="Comic Sans MS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>Ich komme aus ___________________.</w:t>
      </w:r>
    </w:p>
    <w:p w14:paraId="11594D5C" w14:textId="5C12225D" w:rsidR="001B051C" w:rsidRPr="007A2097" w:rsidRDefault="001B051C" w:rsidP="000E20E9">
      <w:pPr>
        <w:pStyle w:val="Text"/>
        <w:rPr>
          <w:rFonts w:ascii="Century Gothic" w:eastAsia="Comic Sans MS" w:hAnsi="Century Gothic" w:cs="Comic Sans MS"/>
          <w:sz w:val="28"/>
          <w:szCs w:val="28"/>
        </w:rPr>
      </w:pPr>
    </w:p>
    <w:p w14:paraId="29F98243" w14:textId="0DDAC6DA" w:rsidR="001B051C" w:rsidRPr="007A2097" w:rsidRDefault="001B051C" w:rsidP="000E20E9">
      <w:pPr>
        <w:pStyle w:val="Text"/>
        <w:rPr>
          <w:rFonts w:ascii="Century Gothic" w:eastAsia="Comic Sans MS" w:hAnsi="Century Gothic" w:cs="Comic Sans MS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 xml:space="preserve">In </w:t>
      </w:r>
      <w:r w:rsidR="003515BE" w:rsidRPr="007A2097">
        <w:rPr>
          <w:rFonts w:ascii="Century Gothic" w:hAnsi="Century Gothic"/>
          <w:sz w:val="28"/>
          <w:szCs w:val="28"/>
        </w:rPr>
        <w:t>meiner Sprache sagt man morgens</w:t>
      </w:r>
      <w:r w:rsidRPr="007A2097">
        <w:rPr>
          <w:rFonts w:ascii="Century Gothic" w:hAnsi="Century Gothic"/>
          <w:sz w:val="28"/>
          <w:szCs w:val="28"/>
        </w:rPr>
        <w:t xml:space="preserve">  __________________.</w:t>
      </w:r>
    </w:p>
    <w:p w14:paraId="640714E3" w14:textId="77777777" w:rsidR="001B051C" w:rsidRPr="007A2097" w:rsidRDefault="001B051C" w:rsidP="000E20E9">
      <w:pPr>
        <w:pStyle w:val="Text"/>
        <w:rPr>
          <w:rFonts w:ascii="Century Gothic" w:eastAsia="Comic Sans MS" w:hAnsi="Century Gothic" w:cs="Comic Sans MS"/>
          <w:sz w:val="28"/>
          <w:szCs w:val="28"/>
        </w:rPr>
      </w:pPr>
    </w:p>
    <w:p w14:paraId="7EB92C6A" w14:textId="5590ABA6" w:rsidR="001B051C" w:rsidRPr="007A2097" w:rsidRDefault="001B051C" w:rsidP="000E20E9">
      <w:pPr>
        <w:pStyle w:val="Text"/>
        <w:rPr>
          <w:rFonts w:ascii="Century Gothic" w:eastAsia="Comic Sans MS" w:hAnsi="Century Gothic" w:cs="Comic Sans MS"/>
          <w:sz w:val="28"/>
          <w:szCs w:val="28"/>
        </w:rPr>
      </w:pPr>
    </w:p>
    <w:p w14:paraId="20E9EA8D" w14:textId="5168552E" w:rsidR="001B051C" w:rsidRPr="007A2097" w:rsidRDefault="001B051C" w:rsidP="000E20E9">
      <w:pPr>
        <w:pStyle w:val="Text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 xml:space="preserve">Wie begrüßt ihr euch? </w:t>
      </w:r>
      <w:r w:rsidRPr="007A2097">
        <w:rPr>
          <w:rFonts w:ascii="Century Gothic" w:hAnsi="Century Gothic"/>
          <w:b/>
          <w:sz w:val="28"/>
          <w:szCs w:val="28"/>
        </w:rPr>
        <w:t>Schreibe auf!</w:t>
      </w:r>
      <w:r w:rsidRPr="007A2097">
        <w:rPr>
          <w:rFonts w:ascii="Century Gothic" w:hAnsi="Century Gothic"/>
          <w:sz w:val="28"/>
          <w:szCs w:val="28"/>
        </w:rPr>
        <w:t xml:space="preserve"> </w:t>
      </w:r>
    </w:p>
    <w:p w14:paraId="48D7E96E" w14:textId="7BE29D32" w:rsidR="001B051C" w:rsidRPr="007A2097" w:rsidRDefault="001B051C" w:rsidP="000E20E9">
      <w:pPr>
        <w:pStyle w:val="Text"/>
        <w:rPr>
          <w:rFonts w:ascii="Century Gothic" w:eastAsia="Comic Sans MS" w:hAnsi="Century Gothic" w:cs="Comic Sans MS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>Diese Satzbausteine können dir beim Schreiben helfen:</w:t>
      </w:r>
    </w:p>
    <w:p w14:paraId="1E23025F" w14:textId="4DDBD749" w:rsidR="001B051C" w:rsidRPr="007A2097" w:rsidRDefault="00CE4F45" w:rsidP="00B143D2">
      <w:pPr>
        <w:pStyle w:val="Text"/>
        <w:ind w:right="-284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eastAsia="Comic Sans MS" w:hAnsi="Century Gothic" w:cs="Comic Sans MS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22912" behindDoc="0" locked="0" layoutInCell="1" allowOverlap="1" wp14:anchorId="6F4C8ADC" wp14:editId="5242D568">
                <wp:simplePos x="0" y="0"/>
                <wp:positionH relativeFrom="margin">
                  <wp:posOffset>23854</wp:posOffset>
                </wp:positionH>
                <wp:positionV relativeFrom="paragraph">
                  <wp:posOffset>807444</wp:posOffset>
                </wp:positionV>
                <wp:extent cx="2700000" cy="360000"/>
                <wp:effectExtent l="0" t="0" r="24765" b="21590"/>
                <wp:wrapThrough wrapText="bothSides" distL="152400" distR="152400">
                  <wp:wrapPolygon edited="1">
                    <wp:start x="-71" y="-326"/>
                    <wp:lineTo x="-71" y="0"/>
                    <wp:lineTo x="-71" y="21602"/>
                    <wp:lineTo x="-71" y="21928"/>
                    <wp:lineTo x="0" y="21928"/>
                    <wp:lineTo x="21599" y="21928"/>
                    <wp:lineTo x="21670" y="21928"/>
                    <wp:lineTo x="21670" y="21602"/>
                    <wp:lineTo x="21670" y="0"/>
                    <wp:lineTo x="21670" y="-326"/>
                    <wp:lineTo x="21599" y="-326"/>
                    <wp:lineTo x="0" y="-326"/>
                    <wp:lineTo x="-71" y="-326"/>
                  </wp:wrapPolygon>
                </wp:wrapThrough>
                <wp:docPr id="9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360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FF9300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90AC927" w14:textId="77777777" w:rsidR="001C1AF9" w:rsidRPr="007A2097" w:rsidRDefault="001C1AF9" w:rsidP="001B051C">
                            <w:pPr>
                              <w:pStyle w:val="BeschriftungDunkel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A2097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sich umarmen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7" style="position:absolute;margin-left:1.9pt;margin-top:63.6pt;width:212.6pt;height:28.35pt;z-index:2516229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wrapcoords="-76 -364 -76 -38 -76 21526 -76 21851 -5 21851 21589 21851 21660 21851 21660 21526 21660 -38 21660 -364 21589 -364 -5 -364 -76 -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" filled="f" strokecolor="#ff9300" strokeweight="1pt">
                <v:stroke opacity="46517f" miterlimit="4"/>
                <v:textbox inset="4pt,4pt,4pt,4pt">
                  <w:txbxContent>
                    <w:p w14:paraId="790AC927" w14:textId="77777777" w:rsidR="001C1AF9" w:rsidRPr="007A2097" w:rsidRDefault="001C1AF9" w:rsidP="001B051C">
                      <w:pPr>
                        <w:pStyle w:val="BeschriftungDunkel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7A2097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sich umarmen 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6BFA2BA3" w14:textId="3FB587F7" w:rsidR="00CE4F45" w:rsidRPr="007A2097" w:rsidRDefault="006C7197" w:rsidP="000E20E9">
      <w:pPr>
        <w:pStyle w:val="Text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29056" behindDoc="0" locked="0" layoutInCell="1" allowOverlap="1" wp14:anchorId="6C725810" wp14:editId="582B88F6">
                <wp:simplePos x="0" y="0"/>
                <wp:positionH relativeFrom="margin">
                  <wp:posOffset>2954655</wp:posOffset>
                </wp:positionH>
                <wp:positionV relativeFrom="paragraph">
                  <wp:posOffset>50800</wp:posOffset>
                </wp:positionV>
                <wp:extent cx="2699385" cy="359410"/>
                <wp:effectExtent l="0" t="0" r="24765" b="21590"/>
                <wp:wrapThrough wrapText="bothSides">
                  <wp:wrapPolygon edited="1">
                    <wp:start x="-51" y="-220"/>
                    <wp:lineTo x="-51" y="0"/>
                    <wp:lineTo x="-51" y="21598"/>
                    <wp:lineTo x="-51" y="21817"/>
                    <wp:lineTo x="0" y="21817"/>
                    <wp:lineTo x="21600" y="21817"/>
                    <wp:lineTo x="21651" y="21817"/>
                    <wp:lineTo x="21651" y="21598"/>
                    <wp:lineTo x="21651" y="0"/>
                    <wp:lineTo x="21651" y="-220"/>
                    <wp:lineTo x="21600" y="-220"/>
                    <wp:lineTo x="0" y="-220"/>
                    <wp:lineTo x="-51" y="-220"/>
                  </wp:wrapPolygon>
                </wp:wrapThrough>
                <wp:docPr id="8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3594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FF9300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FEE6E4F" w14:textId="77777777" w:rsidR="001C1AF9" w:rsidRPr="007A2097" w:rsidRDefault="001C1AF9" w:rsidP="001B051C">
                            <w:pPr>
                              <w:pStyle w:val="BeschriftungDunkel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A2097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sich die Hände reichen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32.65pt;margin-top:4pt;width:212.55pt;height:28.3pt;z-index:2516290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wrapcoords="-51 -220 -51 0 -51 21598 -51 21817 0 21817 21600 21817 21651 21817 21651 21598 21651 0 21651 -220 21600 -220 0 -220 -51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" filled="f" strokecolor="#ff9300" strokeweight="1pt">
                <v:stroke opacity="46517f" miterlimit="4"/>
                <v:textbox inset="4pt,4pt,4pt,4pt">
                  <w:txbxContent>
                    <w:p w14:paraId="7FEE6E4F" w14:textId="77777777" w:rsidR="001C1AF9" w:rsidRPr="007A2097" w:rsidRDefault="001C1AF9" w:rsidP="001B051C">
                      <w:pPr>
                        <w:pStyle w:val="BeschriftungDunkel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7A2097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sich die Hände reichen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Pr="007A2097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32128" behindDoc="0" locked="0" layoutInCell="1" allowOverlap="1" wp14:anchorId="74FFA66B" wp14:editId="07A5394B">
                <wp:simplePos x="0" y="0"/>
                <wp:positionH relativeFrom="margin">
                  <wp:posOffset>7620</wp:posOffset>
                </wp:positionH>
                <wp:positionV relativeFrom="paragraph">
                  <wp:posOffset>53975</wp:posOffset>
                </wp:positionV>
                <wp:extent cx="2699385" cy="359410"/>
                <wp:effectExtent l="0" t="0" r="24765" b="21590"/>
                <wp:wrapThrough wrapText="bothSides">
                  <wp:wrapPolygon edited="0">
                    <wp:start x="0" y="0"/>
                    <wp:lineTo x="0" y="21753"/>
                    <wp:lineTo x="21646" y="21753"/>
                    <wp:lineTo x="21646" y="0"/>
                    <wp:lineTo x="0" y="0"/>
                  </wp:wrapPolygon>
                </wp:wrapThrough>
                <wp:docPr id="9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3594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FF9300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2312AA9" w14:textId="77777777" w:rsidR="001C1AF9" w:rsidRPr="007A2097" w:rsidRDefault="001C1AF9" w:rsidP="007A2097">
                            <w:pPr>
                              <w:pStyle w:val="BeschriftungDunkel"/>
                              <w:rPr>
                                <w:rFonts w:ascii="Century Gothic" w:hAnsi="Century Gothic"/>
                              </w:rPr>
                            </w:pPr>
                            <w:r w:rsidRPr="007A2097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die Hände kräftig schütteln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6pt;margin-top:4.25pt;width:212.55pt;height:28.3pt;z-index:25163212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" filled="f" strokecolor="#ff9300" strokeweight="1pt">
                <v:stroke opacity="46517f" miterlimit="4"/>
                <v:textbox inset="4pt,4pt,4pt,4pt">
                  <w:txbxContent>
                    <w:p w14:paraId="32312AA9" w14:textId="77777777" w:rsidR="001C1AF9" w:rsidRPr="007A2097" w:rsidRDefault="001C1AF9" w:rsidP="007A2097">
                      <w:pPr>
                        <w:pStyle w:val="BeschriftungDunkel"/>
                        <w:rPr>
                          <w:rFonts w:ascii="Century Gothic" w:hAnsi="Century Gothic"/>
                        </w:rPr>
                      </w:pPr>
                      <w:r w:rsidRPr="007A2097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die Hände kräftig schütteln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14281562" w14:textId="10F5E05F" w:rsidR="00CE4F45" w:rsidRPr="007A2097" w:rsidRDefault="00CE4F45" w:rsidP="000E20E9">
      <w:pPr>
        <w:pStyle w:val="Text"/>
        <w:rPr>
          <w:rFonts w:ascii="Century Gothic" w:hAnsi="Century Gothic"/>
          <w:sz w:val="28"/>
          <w:szCs w:val="28"/>
        </w:rPr>
      </w:pPr>
    </w:p>
    <w:p w14:paraId="1AD0C363" w14:textId="0C3F10A2" w:rsidR="00CE4F45" w:rsidRPr="007A2097" w:rsidRDefault="006C7197" w:rsidP="000E20E9">
      <w:pPr>
        <w:pStyle w:val="Text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25984" behindDoc="0" locked="0" layoutInCell="1" allowOverlap="1" wp14:anchorId="24EBB946" wp14:editId="74BD9829">
                <wp:simplePos x="0" y="0"/>
                <wp:positionH relativeFrom="margin">
                  <wp:posOffset>2955925</wp:posOffset>
                </wp:positionH>
                <wp:positionV relativeFrom="line">
                  <wp:posOffset>157480</wp:posOffset>
                </wp:positionV>
                <wp:extent cx="2699385" cy="359410"/>
                <wp:effectExtent l="0" t="0" r="24765" b="21590"/>
                <wp:wrapThrough wrapText="bothSides">
                  <wp:wrapPolygon edited="0">
                    <wp:start x="0" y="0"/>
                    <wp:lineTo x="0" y="21753"/>
                    <wp:lineTo x="21646" y="21753"/>
                    <wp:lineTo x="21646" y="0"/>
                    <wp:lineTo x="0" y="0"/>
                  </wp:wrapPolygon>
                </wp:wrapThrough>
                <wp:docPr id="9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3594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FF9300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DD3D222" w14:textId="77777777" w:rsidR="001C1AF9" w:rsidRPr="007A2097" w:rsidRDefault="001C1AF9" w:rsidP="009D4342">
                            <w:pPr>
                              <w:pStyle w:val="BeschriftungDunkel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A2097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die Hand küssen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32.75pt;margin-top:12.4pt;width:212.55pt;height:28.3pt;z-index:2516259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" filled="f" strokecolor="#ff9300" strokeweight="1pt">
                <v:stroke opacity="46517f" miterlimit="4"/>
                <v:textbox inset="4pt,4pt,4pt,4pt">
                  <w:txbxContent>
                    <w:p w14:paraId="2DD3D222" w14:textId="77777777" w:rsidR="001C1AF9" w:rsidRPr="007A2097" w:rsidRDefault="001C1AF9" w:rsidP="009D4342">
                      <w:pPr>
                        <w:pStyle w:val="BeschriftungDunkel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7A2097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die Hand küssen</w:t>
                      </w: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</w:p>
    <w:p w14:paraId="3959B26D" w14:textId="7D4C0822" w:rsidR="00CE4F45" w:rsidRPr="007A2097" w:rsidRDefault="00CE4F45" w:rsidP="000E20E9">
      <w:pPr>
        <w:pStyle w:val="Text"/>
        <w:rPr>
          <w:rFonts w:ascii="Century Gothic" w:hAnsi="Century Gothic"/>
          <w:sz w:val="28"/>
          <w:szCs w:val="28"/>
        </w:rPr>
      </w:pPr>
    </w:p>
    <w:p w14:paraId="54D68E66" w14:textId="6F91A4B1" w:rsidR="00CE4F45" w:rsidRPr="007A2097" w:rsidRDefault="00CE4F45" w:rsidP="000E20E9">
      <w:pPr>
        <w:pStyle w:val="Text"/>
        <w:rPr>
          <w:rFonts w:ascii="Century Gothic" w:hAnsi="Century Gothic"/>
          <w:sz w:val="28"/>
          <w:szCs w:val="28"/>
        </w:rPr>
      </w:pPr>
    </w:p>
    <w:p w14:paraId="156BCA20" w14:textId="05DEDFF8" w:rsidR="00CE4F45" w:rsidRPr="007A2097" w:rsidRDefault="006C7197" w:rsidP="000E20E9">
      <w:pPr>
        <w:pStyle w:val="Text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35200" behindDoc="0" locked="0" layoutInCell="1" allowOverlap="1" wp14:anchorId="34AFE53E" wp14:editId="35484A61">
                <wp:simplePos x="0" y="0"/>
                <wp:positionH relativeFrom="margin">
                  <wp:posOffset>29845</wp:posOffset>
                </wp:positionH>
                <wp:positionV relativeFrom="paragraph">
                  <wp:posOffset>41910</wp:posOffset>
                </wp:positionV>
                <wp:extent cx="2699385" cy="358140"/>
                <wp:effectExtent l="0" t="0" r="24765" b="22860"/>
                <wp:wrapThrough wrapText="bothSides">
                  <wp:wrapPolygon edited="0">
                    <wp:start x="0" y="0"/>
                    <wp:lineTo x="0" y="21830"/>
                    <wp:lineTo x="21646" y="21830"/>
                    <wp:lineTo x="21646" y="0"/>
                    <wp:lineTo x="0" y="0"/>
                  </wp:wrapPolygon>
                </wp:wrapThrough>
                <wp:docPr id="9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358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FF9300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33E53BD" w14:textId="77777777" w:rsidR="001C1AF9" w:rsidRPr="007A2097" w:rsidRDefault="001C1AF9" w:rsidP="007A2097">
                            <w:pPr>
                              <w:pStyle w:val="BeschriftungDunkel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A2097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sich in die Augen schauen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.35pt;margin-top:3.3pt;width:212.55pt;height:28.2pt;z-index:2516352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" filled="f" strokecolor="#ff9300" strokeweight="1pt">
                <v:stroke opacity="46517f" miterlimit="4"/>
                <v:textbox inset="4pt,4pt,4pt,4pt">
                  <w:txbxContent>
                    <w:p w14:paraId="233E53BD" w14:textId="77777777" w:rsidR="001C1AF9" w:rsidRPr="007A2097" w:rsidRDefault="001C1AF9" w:rsidP="007A2097">
                      <w:pPr>
                        <w:pStyle w:val="BeschriftungDunkel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7A2097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sich in die Augen schauen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63608367" w14:textId="4D6DBF36" w:rsidR="001B051C" w:rsidRPr="007A2097" w:rsidRDefault="001B051C" w:rsidP="000E20E9">
      <w:pPr>
        <w:pStyle w:val="Text"/>
        <w:rPr>
          <w:rFonts w:ascii="Century Gothic" w:hAnsi="Century Gothic"/>
          <w:sz w:val="28"/>
          <w:szCs w:val="28"/>
        </w:rPr>
      </w:pPr>
    </w:p>
    <w:p w14:paraId="2B7EA6C1" w14:textId="08FFA385" w:rsidR="00CE4F45" w:rsidRPr="007A2097" w:rsidRDefault="00CE4F45" w:rsidP="000E20E9">
      <w:pPr>
        <w:pStyle w:val="Text"/>
        <w:rPr>
          <w:rFonts w:ascii="Century Gothic" w:hAnsi="Century Gothic"/>
          <w:sz w:val="28"/>
          <w:szCs w:val="28"/>
        </w:rPr>
      </w:pPr>
    </w:p>
    <w:p w14:paraId="1745186F" w14:textId="77777777" w:rsidR="007B033B" w:rsidRPr="007A2097" w:rsidRDefault="007B033B" w:rsidP="000E20E9">
      <w:pPr>
        <w:pStyle w:val="Text"/>
        <w:rPr>
          <w:rFonts w:ascii="Century Gothic" w:hAnsi="Century Gothic"/>
          <w:sz w:val="28"/>
          <w:szCs w:val="28"/>
        </w:rPr>
      </w:pPr>
    </w:p>
    <w:p w14:paraId="50C72927" w14:textId="77777777" w:rsidR="007B033B" w:rsidRPr="007A2097" w:rsidRDefault="007B033B" w:rsidP="000E20E9">
      <w:pPr>
        <w:pStyle w:val="Text"/>
        <w:rPr>
          <w:rFonts w:ascii="Century Gothic" w:hAnsi="Century Gothic"/>
          <w:sz w:val="28"/>
          <w:szCs w:val="28"/>
        </w:rPr>
      </w:pPr>
      <w:bookmarkStart w:id="0" w:name="_GoBack"/>
      <w:bookmarkEnd w:id="0"/>
    </w:p>
    <w:p w14:paraId="089DF637" w14:textId="7B179946" w:rsidR="001B051C" w:rsidRPr="007A2097" w:rsidRDefault="001B051C" w:rsidP="00642945">
      <w:pPr>
        <w:pStyle w:val="Text"/>
        <w:spacing w:after="240"/>
        <w:ind w:right="-142"/>
        <w:rPr>
          <w:rFonts w:ascii="Century Gothic" w:eastAsia="Comic Sans MS" w:hAnsi="Century Gothic" w:cs="Comic Sans MS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>Wenn wir uns begrüßen, dann ____________</w:t>
      </w:r>
      <w:r w:rsidR="000C200A">
        <w:rPr>
          <w:rFonts w:ascii="Century Gothic" w:hAnsi="Century Gothic"/>
          <w:sz w:val="28"/>
          <w:szCs w:val="28"/>
        </w:rPr>
        <w:t>______________________</w:t>
      </w:r>
      <w:r w:rsidRPr="007A2097">
        <w:rPr>
          <w:rFonts w:ascii="Century Gothic" w:hAnsi="Century Gothic"/>
          <w:sz w:val="28"/>
          <w:szCs w:val="28"/>
        </w:rPr>
        <w:t>___</w:t>
      </w:r>
      <w:r w:rsidR="000C200A">
        <w:rPr>
          <w:rFonts w:ascii="Century Gothic" w:hAnsi="Century Gothic"/>
          <w:sz w:val="28"/>
          <w:szCs w:val="28"/>
        </w:rPr>
        <w:t>__</w:t>
      </w:r>
      <w:r w:rsidRPr="007A2097">
        <w:rPr>
          <w:rFonts w:ascii="Century Gothic" w:hAnsi="Century Gothic"/>
          <w:sz w:val="28"/>
          <w:szCs w:val="28"/>
        </w:rPr>
        <w:t>__</w:t>
      </w:r>
    </w:p>
    <w:p w14:paraId="6707DA39" w14:textId="77777777" w:rsidR="000C200A" w:rsidRDefault="001B051C" w:rsidP="00642945">
      <w:pPr>
        <w:pStyle w:val="Text"/>
        <w:spacing w:after="240"/>
        <w:ind w:right="-142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>______________________________________________________________________</w:t>
      </w:r>
    </w:p>
    <w:p w14:paraId="59511064" w14:textId="334BA695" w:rsidR="000C200A" w:rsidRDefault="001B051C" w:rsidP="00642945">
      <w:pPr>
        <w:pStyle w:val="Text"/>
        <w:spacing w:after="240"/>
        <w:ind w:right="-142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>_________________</w:t>
      </w:r>
      <w:r w:rsidR="000C200A">
        <w:rPr>
          <w:rFonts w:ascii="Century Gothic" w:hAnsi="Century Gothic"/>
          <w:sz w:val="28"/>
          <w:szCs w:val="28"/>
        </w:rPr>
        <w:t>_____________________________________________________</w:t>
      </w:r>
    </w:p>
    <w:p w14:paraId="2EFB4FC2" w14:textId="53601C26" w:rsidR="001B051C" w:rsidRDefault="000C200A" w:rsidP="00642945">
      <w:pPr>
        <w:pStyle w:val="Text"/>
        <w:spacing w:after="240"/>
        <w:ind w:right="-142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___________________________________________________________________</w:t>
      </w:r>
      <w:r w:rsidR="001B051C" w:rsidRPr="007A2097">
        <w:rPr>
          <w:rFonts w:ascii="Century Gothic" w:hAnsi="Century Gothic"/>
          <w:sz w:val="28"/>
          <w:szCs w:val="28"/>
        </w:rPr>
        <w:t>___</w:t>
      </w:r>
    </w:p>
    <w:p w14:paraId="7C6206B6" w14:textId="77777777" w:rsidR="000C200A" w:rsidRDefault="000C200A" w:rsidP="00642945">
      <w:pPr>
        <w:pStyle w:val="Text"/>
        <w:spacing w:after="240"/>
        <w:ind w:right="-142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>_________________</w:t>
      </w:r>
      <w:r>
        <w:rPr>
          <w:rFonts w:ascii="Century Gothic" w:hAnsi="Century Gothic"/>
          <w:sz w:val="28"/>
          <w:szCs w:val="28"/>
        </w:rPr>
        <w:t>_____________________________________________________</w:t>
      </w:r>
    </w:p>
    <w:p w14:paraId="57A86376" w14:textId="77777777" w:rsidR="000C200A" w:rsidRPr="007A2097" w:rsidRDefault="000C200A" w:rsidP="00642945">
      <w:pPr>
        <w:pStyle w:val="Text"/>
        <w:spacing w:after="240"/>
        <w:ind w:right="-142"/>
        <w:rPr>
          <w:rFonts w:ascii="Century Gothic" w:eastAsia="Comic Sans MS" w:hAnsi="Century Gothic" w:cs="Comic Sans MS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___________________________________________________________________</w:t>
      </w:r>
      <w:r w:rsidRPr="007A2097">
        <w:rPr>
          <w:rFonts w:ascii="Century Gothic" w:hAnsi="Century Gothic"/>
          <w:sz w:val="28"/>
          <w:szCs w:val="28"/>
        </w:rPr>
        <w:t>___</w:t>
      </w:r>
    </w:p>
    <w:p w14:paraId="3AF2AE27" w14:textId="77777777" w:rsidR="00CE4F45" w:rsidRDefault="00CE4F45" w:rsidP="000E20E9">
      <w:pPr>
        <w:pStyle w:val="Text"/>
        <w:rPr>
          <w:rFonts w:ascii="Century Gothic" w:hAnsi="Century Gothic"/>
          <w:sz w:val="28"/>
          <w:szCs w:val="28"/>
        </w:rPr>
      </w:pPr>
    </w:p>
    <w:p w14:paraId="1A969B9F" w14:textId="31DADC16" w:rsidR="009232C2" w:rsidRPr="007A2097" w:rsidRDefault="009232C2" w:rsidP="000E20E9">
      <w:pPr>
        <w:pStyle w:val="Text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19840" behindDoc="1" locked="0" layoutInCell="1" allowOverlap="1" wp14:anchorId="4D42A9A4" wp14:editId="343A0ACA">
                <wp:simplePos x="0" y="0"/>
                <wp:positionH relativeFrom="margin">
                  <wp:posOffset>1680845</wp:posOffset>
                </wp:positionH>
                <wp:positionV relativeFrom="line">
                  <wp:posOffset>94615</wp:posOffset>
                </wp:positionV>
                <wp:extent cx="4557395" cy="1844675"/>
                <wp:effectExtent l="0" t="0" r="14605" b="22225"/>
                <wp:wrapThrough wrapText="bothSides">
                  <wp:wrapPolygon edited="1">
                    <wp:start x="-70" y="-118"/>
                    <wp:lineTo x="-70" y="0"/>
                    <wp:lineTo x="-70" y="21601"/>
                    <wp:lineTo x="-70" y="21719"/>
                    <wp:lineTo x="0" y="21719"/>
                    <wp:lineTo x="21599" y="21719"/>
                    <wp:lineTo x="21670" y="21719"/>
                    <wp:lineTo x="21670" y="21601"/>
                    <wp:lineTo x="21670" y="0"/>
                    <wp:lineTo x="21670" y="-118"/>
                    <wp:lineTo x="21599" y="-118"/>
                    <wp:lineTo x="0" y="-118"/>
                    <wp:lineTo x="-70" y="-118"/>
                  </wp:wrapPolygon>
                </wp:wrapThrough>
                <wp:docPr id="9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7395" cy="184467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margin-left:132.35pt;margin-top:7.45pt;width:358.85pt;height:145.25pt;z-index:-2516966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-70 -118 -70 0 -70 21601 -70 21719 0 21719 21599 21719 21670 21719 21670 21601 21670 0 21670 -118 21599 -118 0 -118 -70 -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" filled="f">
                <v:stroke opacity="46517f" miterlimit="4"/>
                <w10:wrap type="through" anchorx="margin" anchory="line"/>
              </v:rect>
            </w:pict>
          </mc:Fallback>
        </mc:AlternateContent>
      </w:r>
    </w:p>
    <w:p w14:paraId="6AE5CA73" w14:textId="7DC2B65C" w:rsidR="00966CBB" w:rsidRPr="007A2097" w:rsidRDefault="001B051C" w:rsidP="00996953">
      <w:pPr>
        <w:pStyle w:val="Text"/>
        <w:rPr>
          <w:rFonts w:ascii="Century Gothic" w:hAnsi="Century Gothic"/>
          <w:sz w:val="28"/>
          <w:szCs w:val="28"/>
        </w:rPr>
      </w:pPr>
      <w:r w:rsidRPr="007A2097">
        <w:rPr>
          <w:rFonts w:ascii="Century Gothic" w:hAnsi="Century Gothic"/>
          <w:sz w:val="28"/>
          <w:szCs w:val="28"/>
        </w:rPr>
        <w:t>Male die Flagge deines Landes. Zur Hilfe kannst du im Atlas nachgu</w:t>
      </w:r>
      <w:r w:rsidR="00FC788B" w:rsidRPr="007A2097">
        <w:rPr>
          <w:rFonts w:ascii="Century Gothic" w:hAnsi="Century Gothic"/>
          <w:sz w:val="28"/>
          <w:szCs w:val="28"/>
        </w:rPr>
        <w:t>cken</w:t>
      </w:r>
      <w:r w:rsidR="000C200A">
        <w:rPr>
          <w:rFonts w:ascii="Century Gothic" w:hAnsi="Century Gothic"/>
          <w:sz w:val="28"/>
          <w:szCs w:val="28"/>
        </w:rPr>
        <w:t>.</w:t>
      </w:r>
    </w:p>
    <w:sectPr w:rsidR="00966CBB" w:rsidRPr="007A2097" w:rsidSect="00FC1279">
      <w:pgSz w:w="11906" w:h="16838"/>
      <w:pgMar w:top="1134" w:right="991" w:bottom="79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93E44BA" w15:done="0"/>
  <w15:commentEx w15:paraId="4EE3481E" w15:done="0"/>
  <w15:commentEx w15:paraId="21641054" w15:done="0"/>
  <w15:commentEx w15:paraId="654C811E" w15:done="0"/>
  <w15:commentEx w15:paraId="50C5A2A1" w15:done="0"/>
  <w15:commentEx w15:paraId="3F90538B" w15:done="0"/>
  <w15:commentEx w15:paraId="0B5A681F" w15:done="0"/>
  <w15:commentEx w15:paraId="7E7005B3" w15:done="0"/>
  <w15:commentEx w15:paraId="5BA73BA6" w15:done="0"/>
  <w15:commentEx w15:paraId="37B64A26" w15:done="0"/>
  <w15:commentEx w15:paraId="6DFBEB35" w15:done="0"/>
  <w15:commentEx w15:paraId="6BBC121B" w15:done="0"/>
  <w15:commentEx w15:paraId="2873412B" w15:done="0"/>
  <w15:commentEx w15:paraId="4D471258" w15:done="0"/>
  <w15:commentEx w15:paraId="7D309BBF" w15:done="0"/>
  <w15:commentEx w15:paraId="31C5DA42" w15:done="0"/>
  <w15:commentEx w15:paraId="7FBFF30A" w15:done="0"/>
  <w15:commentEx w15:paraId="12F544E5" w15:done="0"/>
  <w15:commentEx w15:paraId="3B9D4227" w15:done="0"/>
  <w15:commentEx w15:paraId="259EF285" w15:done="0"/>
  <w15:commentEx w15:paraId="7F427E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3E44BA" w16cid:durableId="1FB66235"/>
  <w16cid:commentId w16cid:paraId="4EE3481E" w16cid:durableId="1FB66236"/>
  <w16cid:commentId w16cid:paraId="21641054" w16cid:durableId="1FB66237"/>
  <w16cid:commentId w16cid:paraId="654C811E" w16cid:durableId="1FB66239"/>
  <w16cid:commentId w16cid:paraId="50C5A2A1" w16cid:durableId="1FB6623A"/>
  <w16cid:commentId w16cid:paraId="3F90538B" w16cid:durableId="1FB6623B"/>
  <w16cid:commentId w16cid:paraId="0B5A681F" w16cid:durableId="1FB6623C"/>
  <w16cid:commentId w16cid:paraId="7E7005B3" w16cid:durableId="1FB6623E"/>
  <w16cid:commentId w16cid:paraId="5BA73BA6" w16cid:durableId="1FB6623F"/>
  <w16cid:commentId w16cid:paraId="37B64A26" w16cid:durableId="1FB66240"/>
  <w16cid:commentId w16cid:paraId="6DFBEB35" w16cid:durableId="1FB66241"/>
  <w16cid:commentId w16cid:paraId="6BBC121B" w16cid:durableId="1FB66242"/>
  <w16cid:commentId w16cid:paraId="2873412B" w16cid:durableId="1FB66243"/>
  <w16cid:commentId w16cid:paraId="4D471258" w16cid:durableId="1FB66244"/>
  <w16cid:commentId w16cid:paraId="7D309BBF" w16cid:durableId="1FB66245"/>
  <w16cid:commentId w16cid:paraId="31C5DA42" w16cid:durableId="1FB66246"/>
  <w16cid:commentId w16cid:paraId="7FBFF30A" w16cid:durableId="1FB66247"/>
  <w16cid:commentId w16cid:paraId="12F544E5" w16cid:durableId="1FB66248"/>
  <w16cid:commentId w16cid:paraId="3B9D4227" w16cid:durableId="1FB66249"/>
  <w16cid:commentId w16cid:paraId="259EF285" w16cid:durableId="1FB6624A"/>
  <w16cid:commentId w16cid:paraId="7F427E80" w16cid:durableId="1FB662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64D40" w14:textId="77777777" w:rsidR="001C1AF9" w:rsidRDefault="001C1AF9" w:rsidP="00465BF8">
      <w:pPr>
        <w:spacing w:after="0" w:line="240" w:lineRule="auto"/>
      </w:pPr>
      <w:r>
        <w:separator/>
      </w:r>
    </w:p>
  </w:endnote>
  <w:endnote w:type="continuationSeparator" w:id="0">
    <w:p w14:paraId="1599F907" w14:textId="77777777" w:rsidR="001C1AF9" w:rsidRDefault="001C1AF9" w:rsidP="0046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JohnSansText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83EC0" w14:textId="77777777" w:rsidR="001C1AF9" w:rsidRDefault="001C1AF9" w:rsidP="00465BF8">
      <w:pPr>
        <w:spacing w:after="0" w:line="240" w:lineRule="auto"/>
      </w:pPr>
      <w:r>
        <w:separator/>
      </w:r>
    </w:p>
  </w:footnote>
  <w:footnote w:type="continuationSeparator" w:id="0">
    <w:p w14:paraId="03C86B3C" w14:textId="77777777" w:rsidR="001C1AF9" w:rsidRDefault="001C1AF9" w:rsidP="0046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6E48F" w14:textId="77777777" w:rsidR="001C1AF9" w:rsidRPr="00355936" w:rsidRDefault="001C1AF9" w:rsidP="00856839">
    <w:pPr>
      <w:pStyle w:val="Kopfzeile"/>
      <w:contextualSpacing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452E"/>
    <w:multiLevelType w:val="hybridMultilevel"/>
    <w:tmpl w:val="DC844E5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63A85"/>
    <w:multiLevelType w:val="hybridMultilevel"/>
    <w:tmpl w:val="8D184076"/>
    <w:lvl w:ilvl="0" w:tplc="E0B2B0C0">
      <w:start w:val="8"/>
      <w:numFmt w:val="bullet"/>
      <w:lvlText w:val="•"/>
      <w:lvlJc w:val="left"/>
      <w:pPr>
        <w:ind w:left="720" w:hanging="360"/>
      </w:pPr>
      <w:rPr>
        <w:rFonts w:ascii="JohnSansTextPro" w:eastAsiaTheme="minorHAnsi" w:hAnsi="JohnSansTextPro" w:cs="JohnSansText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6472B"/>
    <w:multiLevelType w:val="hybridMultilevel"/>
    <w:tmpl w:val="FF308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A34BB"/>
    <w:multiLevelType w:val="hybridMultilevel"/>
    <w:tmpl w:val="8F426864"/>
    <w:lvl w:ilvl="0" w:tplc="4C96A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D2EE1"/>
    <w:multiLevelType w:val="hybridMultilevel"/>
    <w:tmpl w:val="012EA590"/>
    <w:lvl w:ilvl="0" w:tplc="035C5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0C2B7D"/>
    <w:multiLevelType w:val="hybridMultilevel"/>
    <w:tmpl w:val="2D0A55B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800368"/>
    <w:multiLevelType w:val="hybridMultilevel"/>
    <w:tmpl w:val="A68E0B2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DC3D4C"/>
    <w:multiLevelType w:val="hybridMultilevel"/>
    <w:tmpl w:val="8EF829F2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995465C"/>
    <w:multiLevelType w:val="hybridMultilevel"/>
    <w:tmpl w:val="4138954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A6A2B09"/>
    <w:multiLevelType w:val="multilevel"/>
    <w:tmpl w:val="6F9879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ABB59A5"/>
    <w:multiLevelType w:val="hybridMultilevel"/>
    <w:tmpl w:val="A8CC23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975747"/>
    <w:multiLevelType w:val="hybridMultilevel"/>
    <w:tmpl w:val="FB0219BC"/>
    <w:lvl w:ilvl="0" w:tplc="035C5EB2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2">
    <w:nsid w:val="0BFC7F43"/>
    <w:multiLevelType w:val="hybridMultilevel"/>
    <w:tmpl w:val="22240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E25EEC"/>
    <w:multiLevelType w:val="hybridMultilevel"/>
    <w:tmpl w:val="8774D226"/>
    <w:lvl w:ilvl="0" w:tplc="49CA4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547170"/>
    <w:multiLevelType w:val="hybridMultilevel"/>
    <w:tmpl w:val="45040E6C"/>
    <w:lvl w:ilvl="0" w:tplc="49CA4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EE77C4"/>
    <w:multiLevelType w:val="multilevel"/>
    <w:tmpl w:val="6F9879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0F377530"/>
    <w:multiLevelType w:val="hybridMultilevel"/>
    <w:tmpl w:val="099AADDA"/>
    <w:lvl w:ilvl="0" w:tplc="8D5ED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765F24"/>
    <w:multiLevelType w:val="hybridMultilevel"/>
    <w:tmpl w:val="5EF4504A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12A32E97"/>
    <w:multiLevelType w:val="hybridMultilevel"/>
    <w:tmpl w:val="078CFE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2B31B77"/>
    <w:multiLevelType w:val="hybridMultilevel"/>
    <w:tmpl w:val="458A3A18"/>
    <w:lvl w:ilvl="0" w:tplc="099AC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BC0488"/>
    <w:multiLevelType w:val="hybridMultilevel"/>
    <w:tmpl w:val="EBB41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CE718A"/>
    <w:multiLevelType w:val="hybridMultilevel"/>
    <w:tmpl w:val="0B9A993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89C52F4"/>
    <w:multiLevelType w:val="hybridMultilevel"/>
    <w:tmpl w:val="1FB48400"/>
    <w:lvl w:ilvl="0" w:tplc="E0B2B0C0">
      <w:start w:val="8"/>
      <w:numFmt w:val="bullet"/>
      <w:lvlText w:val="•"/>
      <w:lvlJc w:val="left"/>
      <w:pPr>
        <w:ind w:left="720" w:hanging="360"/>
      </w:pPr>
      <w:rPr>
        <w:rFonts w:ascii="JohnSansTextPro" w:eastAsiaTheme="minorHAnsi" w:hAnsi="JohnSansTextPro" w:cs="JohnSansText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9E5B17"/>
    <w:multiLevelType w:val="hybridMultilevel"/>
    <w:tmpl w:val="A4C80A66"/>
    <w:numStyleLink w:val="Nummeriert"/>
  </w:abstractNum>
  <w:abstractNum w:abstractNumId="24">
    <w:nsid w:val="20FA5512"/>
    <w:multiLevelType w:val="hybridMultilevel"/>
    <w:tmpl w:val="D150A1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1D52E98"/>
    <w:multiLevelType w:val="hybridMultilevel"/>
    <w:tmpl w:val="33383C4E"/>
    <w:lvl w:ilvl="0" w:tplc="56E63F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21363D8"/>
    <w:multiLevelType w:val="hybridMultilevel"/>
    <w:tmpl w:val="2D544F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2E85773"/>
    <w:multiLevelType w:val="hybridMultilevel"/>
    <w:tmpl w:val="25D0E58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3A06481"/>
    <w:multiLevelType w:val="hybridMultilevel"/>
    <w:tmpl w:val="C9FEB0AA"/>
    <w:lvl w:ilvl="0" w:tplc="E0B2B0C0">
      <w:start w:val="8"/>
      <w:numFmt w:val="bullet"/>
      <w:lvlText w:val="•"/>
      <w:lvlJc w:val="left"/>
      <w:pPr>
        <w:ind w:left="720" w:hanging="360"/>
      </w:pPr>
      <w:rPr>
        <w:rFonts w:ascii="JohnSansTextPro" w:eastAsiaTheme="minorHAnsi" w:hAnsi="JohnSansTextPro" w:cs="JohnSansTextPro" w:hint="default"/>
      </w:rPr>
    </w:lvl>
    <w:lvl w:ilvl="1" w:tplc="B2505B14">
      <w:start w:val="8"/>
      <w:numFmt w:val="bullet"/>
      <w:lvlText w:val="–"/>
      <w:lvlJc w:val="left"/>
      <w:pPr>
        <w:ind w:left="1440" w:hanging="360"/>
      </w:pPr>
      <w:rPr>
        <w:rFonts w:ascii="JohnSansTextPro" w:eastAsiaTheme="minorHAnsi" w:hAnsi="JohnSansTextPro" w:cs="JohnSansTextPro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836721"/>
    <w:multiLevelType w:val="hybridMultilevel"/>
    <w:tmpl w:val="5A1A0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FC7C23"/>
    <w:multiLevelType w:val="hybridMultilevel"/>
    <w:tmpl w:val="D2A6A288"/>
    <w:lvl w:ilvl="0" w:tplc="DD244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7F028A"/>
    <w:multiLevelType w:val="hybridMultilevel"/>
    <w:tmpl w:val="BB9CD0B0"/>
    <w:lvl w:ilvl="0" w:tplc="316A2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9C7547"/>
    <w:multiLevelType w:val="hybridMultilevel"/>
    <w:tmpl w:val="C7F6C9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6C750A3"/>
    <w:multiLevelType w:val="hybridMultilevel"/>
    <w:tmpl w:val="FD4875C8"/>
    <w:lvl w:ilvl="0" w:tplc="96FA6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6EB47B2"/>
    <w:multiLevelType w:val="hybridMultilevel"/>
    <w:tmpl w:val="98CC7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7A50D1C"/>
    <w:multiLevelType w:val="hybridMultilevel"/>
    <w:tmpl w:val="5CB854C4"/>
    <w:lvl w:ilvl="0" w:tplc="316A2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565EC7"/>
    <w:multiLevelType w:val="hybridMultilevel"/>
    <w:tmpl w:val="9E6E81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521063"/>
    <w:multiLevelType w:val="hybridMultilevel"/>
    <w:tmpl w:val="A5CE3EF2"/>
    <w:lvl w:ilvl="0" w:tplc="E0B2B0C0">
      <w:start w:val="8"/>
      <w:numFmt w:val="bullet"/>
      <w:lvlText w:val="•"/>
      <w:lvlJc w:val="left"/>
      <w:pPr>
        <w:ind w:left="720" w:hanging="360"/>
      </w:pPr>
      <w:rPr>
        <w:rFonts w:ascii="JohnSansTextPro" w:eastAsiaTheme="minorHAnsi" w:hAnsi="JohnSansTextPro" w:cs="JohnSansText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0C36DBA"/>
    <w:multiLevelType w:val="hybridMultilevel"/>
    <w:tmpl w:val="7C703D88"/>
    <w:lvl w:ilvl="0" w:tplc="96FA6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1A23EF5"/>
    <w:multiLevelType w:val="hybridMultilevel"/>
    <w:tmpl w:val="6556F468"/>
    <w:lvl w:ilvl="0" w:tplc="68087F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41B2C03"/>
    <w:multiLevelType w:val="hybridMultilevel"/>
    <w:tmpl w:val="BDC0F3B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A85962"/>
    <w:multiLevelType w:val="hybridMultilevel"/>
    <w:tmpl w:val="7A466B7E"/>
    <w:lvl w:ilvl="0" w:tplc="B8C27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201C74"/>
    <w:multiLevelType w:val="hybridMultilevel"/>
    <w:tmpl w:val="67269194"/>
    <w:lvl w:ilvl="0" w:tplc="FC5CE7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E8267B"/>
    <w:multiLevelType w:val="hybridMultilevel"/>
    <w:tmpl w:val="E75E9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8990301"/>
    <w:multiLevelType w:val="multilevel"/>
    <w:tmpl w:val="0407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5">
    <w:nsid w:val="38EB4150"/>
    <w:multiLevelType w:val="hybridMultilevel"/>
    <w:tmpl w:val="AD60E68E"/>
    <w:lvl w:ilvl="0" w:tplc="E0B2B0C0">
      <w:start w:val="8"/>
      <w:numFmt w:val="bullet"/>
      <w:lvlText w:val="•"/>
      <w:lvlJc w:val="left"/>
      <w:pPr>
        <w:ind w:left="720" w:hanging="360"/>
      </w:pPr>
      <w:rPr>
        <w:rFonts w:ascii="JohnSansTextPro" w:eastAsiaTheme="minorHAnsi" w:hAnsi="JohnSansTextPro" w:cs="JohnSansText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B364BEE"/>
    <w:multiLevelType w:val="hybridMultilevel"/>
    <w:tmpl w:val="65D6384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3B169C"/>
    <w:multiLevelType w:val="hybridMultilevel"/>
    <w:tmpl w:val="448E58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AF127F"/>
    <w:multiLevelType w:val="hybridMultilevel"/>
    <w:tmpl w:val="5E2AD87A"/>
    <w:lvl w:ilvl="0" w:tplc="C51AF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B40E28"/>
    <w:multiLevelType w:val="hybridMultilevel"/>
    <w:tmpl w:val="1160D1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F81AED"/>
    <w:multiLevelType w:val="hybridMultilevel"/>
    <w:tmpl w:val="4C9437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21E3DC1"/>
    <w:multiLevelType w:val="hybridMultilevel"/>
    <w:tmpl w:val="CBAC09E8"/>
    <w:lvl w:ilvl="0" w:tplc="50100C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36C0A" w:themeColor="accent6" w:themeShade="B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42F56E74"/>
    <w:multiLevelType w:val="hybridMultilevel"/>
    <w:tmpl w:val="40627062"/>
    <w:lvl w:ilvl="0" w:tplc="49CA4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44C6638"/>
    <w:multiLevelType w:val="hybridMultilevel"/>
    <w:tmpl w:val="8954EEBE"/>
    <w:lvl w:ilvl="0" w:tplc="E0B2B0C0">
      <w:start w:val="8"/>
      <w:numFmt w:val="bullet"/>
      <w:lvlText w:val="•"/>
      <w:lvlJc w:val="left"/>
      <w:pPr>
        <w:ind w:left="1080" w:hanging="360"/>
      </w:pPr>
      <w:rPr>
        <w:rFonts w:ascii="JohnSansTextPro" w:eastAsiaTheme="minorHAnsi" w:hAnsi="JohnSansTextPro" w:cs="JohnSansTextPro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449F4E2F"/>
    <w:multiLevelType w:val="hybridMultilevel"/>
    <w:tmpl w:val="493A8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6AC7A39"/>
    <w:multiLevelType w:val="hybridMultilevel"/>
    <w:tmpl w:val="42A05F44"/>
    <w:lvl w:ilvl="0" w:tplc="E0B2B0C0">
      <w:start w:val="8"/>
      <w:numFmt w:val="bullet"/>
      <w:lvlText w:val="•"/>
      <w:lvlJc w:val="left"/>
      <w:pPr>
        <w:ind w:left="720" w:hanging="360"/>
      </w:pPr>
      <w:rPr>
        <w:rFonts w:ascii="JohnSansTextPro" w:eastAsiaTheme="minorHAnsi" w:hAnsi="JohnSansTextPro" w:cs="JohnSansText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6E61D34"/>
    <w:multiLevelType w:val="hybridMultilevel"/>
    <w:tmpl w:val="39A021A0"/>
    <w:lvl w:ilvl="0" w:tplc="49CA4FAA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88E2B38"/>
    <w:multiLevelType w:val="hybridMultilevel"/>
    <w:tmpl w:val="62A015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9B72B08"/>
    <w:multiLevelType w:val="hybridMultilevel"/>
    <w:tmpl w:val="B336A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C551B5A"/>
    <w:multiLevelType w:val="hybridMultilevel"/>
    <w:tmpl w:val="0CA22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E107F7C"/>
    <w:multiLevelType w:val="hybridMultilevel"/>
    <w:tmpl w:val="1EDE95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E6E10ED"/>
    <w:multiLevelType w:val="hybridMultilevel"/>
    <w:tmpl w:val="FB0EEAB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05A5701"/>
    <w:multiLevelType w:val="hybridMultilevel"/>
    <w:tmpl w:val="A2D2FB28"/>
    <w:lvl w:ilvl="0" w:tplc="F9FAA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1D346AB"/>
    <w:multiLevelType w:val="hybridMultilevel"/>
    <w:tmpl w:val="8938C3D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212431C"/>
    <w:multiLevelType w:val="hybridMultilevel"/>
    <w:tmpl w:val="AE70A8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522D471C"/>
    <w:multiLevelType w:val="hybridMultilevel"/>
    <w:tmpl w:val="601A2142"/>
    <w:lvl w:ilvl="0" w:tplc="B8C27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5723B06"/>
    <w:multiLevelType w:val="hybridMultilevel"/>
    <w:tmpl w:val="601EF632"/>
    <w:lvl w:ilvl="0" w:tplc="9726373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7">
    <w:nsid w:val="563A373C"/>
    <w:multiLevelType w:val="hybridMultilevel"/>
    <w:tmpl w:val="6C5215F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6BE08B9"/>
    <w:multiLevelType w:val="hybridMultilevel"/>
    <w:tmpl w:val="96B62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7385518"/>
    <w:multiLevelType w:val="hybridMultilevel"/>
    <w:tmpl w:val="A4C80A66"/>
    <w:styleLink w:val="Nummeriert"/>
    <w:lvl w:ilvl="0" w:tplc="2E98CAFC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467588">
      <w:start w:val="1"/>
      <w:numFmt w:val="decimal"/>
      <w:lvlText w:val="%2."/>
      <w:lvlJc w:val="left"/>
      <w:pPr>
        <w:ind w:left="11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446072">
      <w:start w:val="1"/>
      <w:numFmt w:val="decimal"/>
      <w:lvlText w:val="%3."/>
      <w:lvlJc w:val="left"/>
      <w:pPr>
        <w:ind w:left="19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54EF40">
      <w:start w:val="1"/>
      <w:numFmt w:val="decimal"/>
      <w:lvlText w:val="%4."/>
      <w:lvlJc w:val="left"/>
      <w:pPr>
        <w:ind w:left="27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80795E">
      <w:start w:val="1"/>
      <w:numFmt w:val="decimal"/>
      <w:lvlText w:val="%5."/>
      <w:lvlJc w:val="left"/>
      <w:pPr>
        <w:ind w:left="35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BA5ADA">
      <w:start w:val="1"/>
      <w:numFmt w:val="decimal"/>
      <w:lvlText w:val="%6."/>
      <w:lvlJc w:val="left"/>
      <w:pPr>
        <w:ind w:left="43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81A01D6">
      <w:start w:val="1"/>
      <w:numFmt w:val="decimal"/>
      <w:lvlText w:val="%7."/>
      <w:lvlJc w:val="left"/>
      <w:pPr>
        <w:ind w:left="51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867AA8">
      <w:start w:val="1"/>
      <w:numFmt w:val="decimal"/>
      <w:lvlText w:val="%8."/>
      <w:lvlJc w:val="left"/>
      <w:pPr>
        <w:ind w:left="59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F6A7FC">
      <w:start w:val="1"/>
      <w:numFmt w:val="decimal"/>
      <w:lvlText w:val="%9."/>
      <w:lvlJc w:val="left"/>
      <w:pPr>
        <w:ind w:left="6737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0">
    <w:nsid w:val="59DA5286"/>
    <w:multiLevelType w:val="hybridMultilevel"/>
    <w:tmpl w:val="3690888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A5A08AE"/>
    <w:multiLevelType w:val="hybridMultilevel"/>
    <w:tmpl w:val="5020327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B563867"/>
    <w:multiLevelType w:val="hybridMultilevel"/>
    <w:tmpl w:val="FEF0E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BBA25CB"/>
    <w:multiLevelType w:val="hybridMultilevel"/>
    <w:tmpl w:val="3A3C7A1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071941"/>
    <w:multiLevelType w:val="multilevel"/>
    <w:tmpl w:val="A4C248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5DC51C46"/>
    <w:multiLevelType w:val="hybridMultilevel"/>
    <w:tmpl w:val="ABB821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0075C7"/>
    <w:multiLevelType w:val="hybridMultilevel"/>
    <w:tmpl w:val="31C6BEDC"/>
    <w:lvl w:ilvl="0" w:tplc="0407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77">
    <w:nsid w:val="626A4593"/>
    <w:multiLevelType w:val="hybridMultilevel"/>
    <w:tmpl w:val="9E2EBBD8"/>
    <w:lvl w:ilvl="0" w:tplc="96FA6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2AB1737"/>
    <w:multiLevelType w:val="hybridMultilevel"/>
    <w:tmpl w:val="6FB8840C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9">
    <w:nsid w:val="62C447D9"/>
    <w:multiLevelType w:val="hybridMultilevel"/>
    <w:tmpl w:val="11203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33F3AD8"/>
    <w:multiLevelType w:val="hybridMultilevel"/>
    <w:tmpl w:val="71646694"/>
    <w:lvl w:ilvl="0" w:tplc="316A2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B7F3C1A"/>
    <w:multiLevelType w:val="hybridMultilevel"/>
    <w:tmpl w:val="E35CC9A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D983991"/>
    <w:multiLevelType w:val="hybridMultilevel"/>
    <w:tmpl w:val="DC960ED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24B6949"/>
    <w:multiLevelType w:val="hybridMultilevel"/>
    <w:tmpl w:val="B8D2BE80"/>
    <w:lvl w:ilvl="0" w:tplc="0407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4">
    <w:nsid w:val="73F600A4"/>
    <w:multiLevelType w:val="hybridMultilevel"/>
    <w:tmpl w:val="0C80D3B6"/>
    <w:lvl w:ilvl="0" w:tplc="86CA7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5A62E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4511FA6"/>
    <w:multiLevelType w:val="hybridMultilevel"/>
    <w:tmpl w:val="A594C410"/>
    <w:lvl w:ilvl="0" w:tplc="316A2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47D3FD9"/>
    <w:multiLevelType w:val="multilevel"/>
    <w:tmpl w:val="A4C248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>
    <w:nsid w:val="75F629F6"/>
    <w:multiLevelType w:val="hybridMultilevel"/>
    <w:tmpl w:val="720A54A0"/>
    <w:lvl w:ilvl="0" w:tplc="D29C3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0D24F9"/>
    <w:multiLevelType w:val="hybridMultilevel"/>
    <w:tmpl w:val="5EA0A0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75A7FB4"/>
    <w:multiLevelType w:val="hybridMultilevel"/>
    <w:tmpl w:val="D5A6B9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793181C"/>
    <w:multiLevelType w:val="hybridMultilevel"/>
    <w:tmpl w:val="CDF83D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78E540C1"/>
    <w:multiLevelType w:val="hybridMultilevel"/>
    <w:tmpl w:val="CDE8F30A"/>
    <w:lvl w:ilvl="0" w:tplc="316A2524">
      <w:start w:val="1"/>
      <w:numFmt w:val="bullet"/>
      <w:lvlText w:val=""/>
      <w:lvlJc w:val="left"/>
      <w:pPr>
        <w:ind w:left="339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92">
    <w:nsid w:val="78ED7B64"/>
    <w:multiLevelType w:val="hybridMultilevel"/>
    <w:tmpl w:val="E5E40C4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A864708"/>
    <w:multiLevelType w:val="hybridMultilevel"/>
    <w:tmpl w:val="602C10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AAF5C10"/>
    <w:multiLevelType w:val="hybridMultilevel"/>
    <w:tmpl w:val="2BA4AE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ABE22C3"/>
    <w:multiLevelType w:val="hybridMultilevel"/>
    <w:tmpl w:val="904A0F98"/>
    <w:lvl w:ilvl="0" w:tplc="316A2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C2D15E1"/>
    <w:multiLevelType w:val="hybridMultilevel"/>
    <w:tmpl w:val="24AC1BE0"/>
    <w:lvl w:ilvl="0" w:tplc="5DB0BE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3"/>
  </w:num>
  <w:num w:numId="2">
    <w:abstractNumId w:val="64"/>
  </w:num>
  <w:num w:numId="3">
    <w:abstractNumId w:val="24"/>
  </w:num>
  <w:num w:numId="4">
    <w:abstractNumId w:val="90"/>
  </w:num>
  <w:num w:numId="5">
    <w:abstractNumId w:val="89"/>
  </w:num>
  <w:num w:numId="6">
    <w:abstractNumId w:val="20"/>
  </w:num>
  <w:num w:numId="7">
    <w:abstractNumId w:val="16"/>
  </w:num>
  <w:num w:numId="8">
    <w:abstractNumId w:val="43"/>
  </w:num>
  <w:num w:numId="9">
    <w:abstractNumId w:val="94"/>
  </w:num>
  <w:num w:numId="10">
    <w:abstractNumId w:val="58"/>
  </w:num>
  <w:num w:numId="11">
    <w:abstractNumId w:val="85"/>
  </w:num>
  <w:num w:numId="12">
    <w:abstractNumId w:val="25"/>
  </w:num>
  <w:num w:numId="13">
    <w:abstractNumId w:val="69"/>
  </w:num>
  <w:num w:numId="14">
    <w:abstractNumId w:val="23"/>
  </w:num>
  <w:num w:numId="15">
    <w:abstractNumId w:val="61"/>
  </w:num>
  <w:num w:numId="16">
    <w:abstractNumId w:val="5"/>
  </w:num>
  <w:num w:numId="17">
    <w:abstractNumId w:val="73"/>
  </w:num>
  <w:num w:numId="18">
    <w:abstractNumId w:val="78"/>
  </w:num>
  <w:num w:numId="19">
    <w:abstractNumId w:val="48"/>
  </w:num>
  <w:num w:numId="2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6"/>
  </w:num>
  <w:num w:numId="22">
    <w:abstractNumId w:val="41"/>
  </w:num>
  <w:num w:numId="23">
    <w:abstractNumId w:val="65"/>
  </w:num>
  <w:num w:numId="24">
    <w:abstractNumId w:val="88"/>
  </w:num>
  <w:num w:numId="25">
    <w:abstractNumId w:val="71"/>
  </w:num>
  <w:num w:numId="26">
    <w:abstractNumId w:val="4"/>
  </w:num>
  <w:num w:numId="27">
    <w:abstractNumId w:val="19"/>
  </w:num>
  <w:num w:numId="28">
    <w:abstractNumId w:val="3"/>
  </w:num>
  <w:num w:numId="29">
    <w:abstractNumId w:val="76"/>
  </w:num>
  <w:num w:numId="30">
    <w:abstractNumId w:val="11"/>
  </w:num>
  <w:num w:numId="31">
    <w:abstractNumId w:val="62"/>
  </w:num>
  <w:num w:numId="32">
    <w:abstractNumId w:val="30"/>
  </w:num>
  <w:num w:numId="33">
    <w:abstractNumId w:val="51"/>
  </w:num>
  <w:num w:numId="34">
    <w:abstractNumId w:val="27"/>
  </w:num>
  <w:num w:numId="35">
    <w:abstractNumId w:val="21"/>
  </w:num>
  <w:num w:numId="36">
    <w:abstractNumId w:val="56"/>
  </w:num>
  <w:num w:numId="37">
    <w:abstractNumId w:val="75"/>
  </w:num>
  <w:num w:numId="38">
    <w:abstractNumId w:val="7"/>
  </w:num>
  <w:num w:numId="39">
    <w:abstractNumId w:val="92"/>
  </w:num>
  <w:num w:numId="40">
    <w:abstractNumId w:val="26"/>
  </w:num>
  <w:num w:numId="41">
    <w:abstractNumId w:val="49"/>
  </w:num>
  <w:num w:numId="42">
    <w:abstractNumId w:val="13"/>
  </w:num>
  <w:num w:numId="43">
    <w:abstractNumId w:val="67"/>
  </w:num>
  <w:num w:numId="44">
    <w:abstractNumId w:val="68"/>
  </w:num>
  <w:num w:numId="45">
    <w:abstractNumId w:val="14"/>
  </w:num>
  <w:num w:numId="46">
    <w:abstractNumId w:val="72"/>
  </w:num>
  <w:num w:numId="47">
    <w:abstractNumId w:val="18"/>
  </w:num>
  <w:num w:numId="48">
    <w:abstractNumId w:val="84"/>
  </w:num>
  <w:num w:numId="49">
    <w:abstractNumId w:val="52"/>
  </w:num>
  <w:num w:numId="50">
    <w:abstractNumId w:val="54"/>
  </w:num>
  <w:num w:numId="51">
    <w:abstractNumId w:val="36"/>
  </w:num>
  <w:num w:numId="52">
    <w:abstractNumId w:val="50"/>
  </w:num>
  <w:num w:numId="53">
    <w:abstractNumId w:val="29"/>
  </w:num>
  <w:num w:numId="54">
    <w:abstractNumId w:val="34"/>
  </w:num>
  <w:num w:numId="55">
    <w:abstractNumId w:val="79"/>
  </w:num>
  <w:num w:numId="56">
    <w:abstractNumId w:val="81"/>
  </w:num>
  <w:num w:numId="57">
    <w:abstractNumId w:val="63"/>
  </w:num>
  <w:num w:numId="58">
    <w:abstractNumId w:val="70"/>
  </w:num>
  <w:num w:numId="59">
    <w:abstractNumId w:val="6"/>
  </w:num>
  <w:num w:numId="60">
    <w:abstractNumId w:val="38"/>
  </w:num>
  <w:num w:numId="61">
    <w:abstractNumId w:val="77"/>
  </w:num>
  <w:num w:numId="62">
    <w:abstractNumId w:val="33"/>
  </w:num>
  <w:num w:numId="63">
    <w:abstractNumId w:val="32"/>
  </w:num>
  <w:num w:numId="64">
    <w:abstractNumId w:val="10"/>
  </w:num>
  <w:num w:numId="65">
    <w:abstractNumId w:val="42"/>
  </w:num>
  <w:num w:numId="66">
    <w:abstractNumId w:val="91"/>
  </w:num>
  <w:num w:numId="67">
    <w:abstractNumId w:val="80"/>
  </w:num>
  <w:num w:numId="68">
    <w:abstractNumId w:val="95"/>
  </w:num>
  <w:num w:numId="69">
    <w:abstractNumId w:val="35"/>
  </w:num>
  <w:num w:numId="70">
    <w:abstractNumId w:val="46"/>
  </w:num>
  <w:num w:numId="71">
    <w:abstractNumId w:val="0"/>
  </w:num>
  <w:num w:numId="72">
    <w:abstractNumId w:val="31"/>
  </w:num>
  <w:num w:numId="7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0"/>
  </w:num>
  <w:num w:numId="75">
    <w:abstractNumId w:val="82"/>
  </w:num>
  <w:num w:numId="76">
    <w:abstractNumId w:val="60"/>
  </w:num>
  <w:num w:numId="77">
    <w:abstractNumId w:val="8"/>
  </w:num>
  <w:num w:numId="78">
    <w:abstractNumId w:val="96"/>
  </w:num>
  <w:num w:numId="79">
    <w:abstractNumId w:val="39"/>
  </w:num>
  <w:num w:numId="80">
    <w:abstractNumId w:val="47"/>
  </w:num>
  <w:num w:numId="81">
    <w:abstractNumId w:val="2"/>
  </w:num>
  <w:num w:numId="82">
    <w:abstractNumId w:val="57"/>
  </w:num>
  <w:num w:numId="83">
    <w:abstractNumId w:val="12"/>
  </w:num>
  <w:num w:numId="84">
    <w:abstractNumId w:val="74"/>
  </w:num>
  <w:num w:numId="85">
    <w:abstractNumId w:val="83"/>
  </w:num>
  <w:num w:numId="86">
    <w:abstractNumId w:val="44"/>
  </w:num>
  <w:num w:numId="87">
    <w:abstractNumId w:val="9"/>
  </w:num>
  <w:num w:numId="88">
    <w:abstractNumId w:val="15"/>
  </w:num>
  <w:num w:numId="89">
    <w:abstractNumId w:val="86"/>
  </w:num>
  <w:num w:numId="90">
    <w:abstractNumId w:val="59"/>
  </w:num>
  <w:num w:numId="91">
    <w:abstractNumId w:val="28"/>
  </w:num>
  <w:num w:numId="92">
    <w:abstractNumId w:val="22"/>
  </w:num>
  <w:num w:numId="93">
    <w:abstractNumId w:val="37"/>
  </w:num>
  <w:num w:numId="94">
    <w:abstractNumId w:val="53"/>
  </w:num>
  <w:num w:numId="95">
    <w:abstractNumId w:val="1"/>
  </w:num>
  <w:num w:numId="96">
    <w:abstractNumId w:val="45"/>
  </w:num>
  <w:num w:numId="97">
    <w:abstractNumId w:val="55"/>
  </w:num>
  <w:num w:numId="98">
    <w:abstractNumId w:val="17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F6"/>
    <w:rsid w:val="00007119"/>
    <w:rsid w:val="00027EBD"/>
    <w:rsid w:val="000300A7"/>
    <w:rsid w:val="00034783"/>
    <w:rsid w:val="000351E9"/>
    <w:rsid w:val="00037DE0"/>
    <w:rsid w:val="00042415"/>
    <w:rsid w:val="000520DB"/>
    <w:rsid w:val="00052250"/>
    <w:rsid w:val="00062480"/>
    <w:rsid w:val="00062DDE"/>
    <w:rsid w:val="00063417"/>
    <w:rsid w:val="00064098"/>
    <w:rsid w:val="00066D0A"/>
    <w:rsid w:val="00074F4B"/>
    <w:rsid w:val="00082468"/>
    <w:rsid w:val="00082C5E"/>
    <w:rsid w:val="00086BE7"/>
    <w:rsid w:val="0008721C"/>
    <w:rsid w:val="00092437"/>
    <w:rsid w:val="00092998"/>
    <w:rsid w:val="00094C2A"/>
    <w:rsid w:val="000A20D8"/>
    <w:rsid w:val="000A3C60"/>
    <w:rsid w:val="000A678D"/>
    <w:rsid w:val="000A7B15"/>
    <w:rsid w:val="000B11EB"/>
    <w:rsid w:val="000B5BE8"/>
    <w:rsid w:val="000C109C"/>
    <w:rsid w:val="000C200A"/>
    <w:rsid w:val="000C3047"/>
    <w:rsid w:val="000C370E"/>
    <w:rsid w:val="000C4A04"/>
    <w:rsid w:val="000C7DD4"/>
    <w:rsid w:val="000D2C56"/>
    <w:rsid w:val="000D718E"/>
    <w:rsid w:val="000D78B0"/>
    <w:rsid w:val="000E20E9"/>
    <w:rsid w:val="000E3220"/>
    <w:rsid w:val="000E3B14"/>
    <w:rsid w:val="000E3B7E"/>
    <w:rsid w:val="000E78CB"/>
    <w:rsid w:val="000F0018"/>
    <w:rsid w:val="00100157"/>
    <w:rsid w:val="00100A65"/>
    <w:rsid w:val="00101B82"/>
    <w:rsid w:val="001022F4"/>
    <w:rsid w:val="00103CFE"/>
    <w:rsid w:val="00112CD4"/>
    <w:rsid w:val="001159F6"/>
    <w:rsid w:val="00116D5A"/>
    <w:rsid w:val="00125015"/>
    <w:rsid w:val="00132B91"/>
    <w:rsid w:val="001361E5"/>
    <w:rsid w:val="00140B79"/>
    <w:rsid w:val="00141994"/>
    <w:rsid w:val="00142C19"/>
    <w:rsid w:val="00155C2A"/>
    <w:rsid w:val="00157CB3"/>
    <w:rsid w:val="00160557"/>
    <w:rsid w:val="0016141F"/>
    <w:rsid w:val="00162A4F"/>
    <w:rsid w:val="001663F9"/>
    <w:rsid w:val="001707A2"/>
    <w:rsid w:val="001822CB"/>
    <w:rsid w:val="00186692"/>
    <w:rsid w:val="001951C2"/>
    <w:rsid w:val="001952CB"/>
    <w:rsid w:val="00195998"/>
    <w:rsid w:val="001969D5"/>
    <w:rsid w:val="001A1FF1"/>
    <w:rsid w:val="001A7BF7"/>
    <w:rsid w:val="001B051C"/>
    <w:rsid w:val="001B1C05"/>
    <w:rsid w:val="001B561E"/>
    <w:rsid w:val="001C04A9"/>
    <w:rsid w:val="001C1AF9"/>
    <w:rsid w:val="001D04FD"/>
    <w:rsid w:val="001D0C4F"/>
    <w:rsid w:val="001D2045"/>
    <w:rsid w:val="001D4BC2"/>
    <w:rsid w:val="001E1143"/>
    <w:rsid w:val="001E3383"/>
    <w:rsid w:val="001E5E0C"/>
    <w:rsid w:val="001E66BD"/>
    <w:rsid w:val="001E7440"/>
    <w:rsid w:val="001F14FB"/>
    <w:rsid w:val="001F2B25"/>
    <w:rsid w:val="0020029D"/>
    <w:rsid w:val="00201558"/>
    <w:rsid w:val="002058A2"/>
    <w:rsid w:val="0021014B"/>
    <w:rsid w:val="0021156E"/>
    <w:rsid w:val="00213191"/>
    <w:rsid w:val="002204FF"/>
    <w:rsid w:val="00225298"/>
    <w:rsid w:val="00232EB5"/>
    <w:rsid w:val="00236C34"/>
    <w:rsid w:val="00246589"/>
    <w:rsid w:val="002474B2"/>
    <w:rsid w:val="00247652"/>
    <w:rsid w:val="00247E5D"/>
    <w:rsid w:val="00257C14"/>
    <w:rsid w:val="002707A7"/>
    <w:rsid w:val="00272745"/>
    <w:rsid w:val="00272DE0"/>
    <w:rsid w:val="00273BB8"/>
    <w:rsid w:val="00273D36"/>
    <w:rsid w:val="0027568C"/>
    <w:rsid w:val="00275743"/>
    <w:rsid w:val="002766D4"/>
    <w:rsid w:val="002804A0"/>
    <w:rsid w:val="002804DE"/>
    <w:rsid w:val="00294428"/>
    <w:rsid w:val="002A34F5"/>
    <w:rsid w:val="002A7581"/>
    <w:rsid w:val="002A7A76"/>
    <w:rsid w:val="002B3D6F"/>
    <w:rsid w:val="002C3231"/>
    <w:rsid w:val="002C6172"/>
    <w:rsid w:val="002C67AC"/>
    <w:rsid w:val="002C71BF"/>
    <w:rsid w:val="002C765E"/>
    <w:rsid w:val="002D0D96"/>
    <w:rsid w:val="002D70A0"/>
    <w:rsid w:val="002E2BAD"/>
    <w:rsid w:val="002E5F18"/>
    <w:rsid w:val="002E65FC"/>
    <w:rsid w:val="002F53AE"/>
    <w:rsid w:val="003028C8"/>
    <w:rsid w:val="0030422E"/>
    <w:rsid w:val="00316499"/>
    <w:rsid w:val="00320A9F"/>
    <w:rsid w:val="00324F3F"/>
    <w:rsid w:val="00327CB9"/>
    <w:rsid w:val="00331115"/>
    <w:rsid w:val="0033176A"/>
    <w:rsid w:val="0033195C"/>
    <w:rsid w:val="003330EE"/>
    <w:rsid w:val="003342D0"/>
    <w:rsid w:val="003423CE"/>
    <w:rsid w:val="00342F5A"/>
    <w:rsid w:val="003431B5"/>
    <w:rsid w:val="00345713"/>
    <w:rsid w:val="00346F8D"/>
    <w:rsid w:val="00347820"/>
    <w:rsid w:val="003515BE"/>
    <w:rsid w:val="00351A84"/>
    <w:rsid w:val="0035264C"/>
    <w:rsid w:val="00357DF9"/>
    <w:rsid w:val="00361366"/>
    <w:rsid w:val="003614A4"/>
    <w:rsid w:val="00361B8F"/>
    <w:rsid w:val="00371CAB"/>
    <w:rsid w:val="00374B5C"/>
    <w:rsid w:val="00377A74"/>
    <w:rsid w:val="00390321"/>
    <w:rsid w:val="0039419D"/>
    <w:rsid w:val="003A7491"/>
    <w:rsid w:val="003B1700"/>
    <w:rsid w:val="003B1B4A"/>
    <w:rsid w:val="003B5EEB"/>
    <w:rsid w:val="003B687B"/>
    <w:rsid w:val="003C1032"/>
    <w:rsid w:val="003C5FD6"/>
    <w:rsid w:val="003D093D"/>
    <w:rsid w:val="003D0BF9"/>
    <w:rsid w:val="003D0E6C"/>
    <w:rsid w:val="003D1D11"/>
    <w:rsid w:val="003D23D4"/>
    <w:rsid w:val="003D2D4D"/>
    <w:rsid w:val="003E23BD"/>
    <w:rsid w:val="003E30CF"/>
    <w:rsid w:val="003E47E2"/>
    <w:rsid w:val="003E526E"/>
    <w:rsid w:val="003E6245"/>
    <w:rsid w:val="003F3A9D"/>
    <w:rsid w:val="003F3E06"/>
    <w:rsid w:val="003F7079"/>
    <w:rsid w:val="003F78A1"/>
    <w:rsid w:val="004012F1"/>
    <w:rsid w:val="004033D2"/>
    <w:rsid w:val="00404735"/>
    <w:rsid w:val="00405BCA"/>
    <w:rsid w:val="00405FED"/>
    <w:rsid w:val="00414180"/>
    <w:rsid w:val="00417200"/>
    <w:rsid w:val="00424F1A"/>
    <w:rsid w:val="004315B6"/>
    <w:rsid w:val="004329AD"/>
    <w:rsid w:val="00440239"/>
    <w:rsid w:val="00440D73"/>
    <w:rsid w:val="00441999"/>
    <w:rsid w:val="004458BC"/>
    <w:rsid w:val="0044627A"/>
    <w:rsid w:val="004468EC"/>
    <w:rsid w:val="004501C5"/>
    <w:rsid w:val="00450629"/>
    <w:rsid w:val="004510BA"/>
    <w:rsid w:val="004514DD"/>
    <w:rsid w:val="004554C9"/>
    <w:rsid w:val="00457163"/>
    <w:rsid w:val="00461026"/>
    <w:rsid w:val="004620F9"/>
    <w:rsid w:val="0046318C"/>
    <w:rsid w:val="00465BF8"/>
    <w:rsid w:val="00465C40"/>
    <w:rsid w:val="004724C4"/>
    <w:rsid w:val="00472924"/>
    <w:rsid w:val="00472ED7"/>
    <w:rsid w:val="00476B00"/>
    <w:rsid w:val="0048202F"/>
    <w:rsid w:val="004849ED"/>
    <w:rsid w:val="00487707"/>
    <w:rsid w:val="00493252"/>
    <w:rsid w:val="00494308"/>
    <w:rsid w:val="00496DE7"/>
    <w:rsid w:val="004A69AC"/>
    <w:rsid w:val="004B0513"/>
    <w:rsid w:val="004B37EA"/>
    <w:rsid w:val="004B6BBC"/>
    <w:rsid w:val="004B7BA1"/>
    <w:rsid w:val="004C01D9"/>
    <w:rsid w:val="004C15BE"/>
    <w:rsid w:val="004C22A1"/>
    <w:rsid w:val="004C2993"/>
    <w:rsid w:val="004C5F57"/>
    <w:rsid w:val="004C608F"/>
    <w:rsid w:val="004D1CD9"/>
    <w:rsid w:val="004D431B"/>
    <w:rsid w:val="004D4760"/>
    <w:rsid w:val="004D7E7D"/>
    <w:rsid w:val="004E16EE"/>
    <w:rsid w:val="004E2A0A"/>
    <w:rsid w:val="004F00EE"/>
    <w:rsid w:val="004F02B1"/>
    <w:rsid w:val="004F0B7D"/>
    <w:rsid w:val="004F1211"/>
    <w:rsid w:val="005006ED"/>
    <w:rsid w:val="0050671A"/>
    <w:rsid w:val="00507A72"/>
    <w:rsid w:val="0051212F"/>
    <w:rsid w:val="005202E3"/>
    <w:rsid w:val="0052309B"/>
    <w:rsid w:val="005248E5"/>
    <w:rsid w:val="00525ECC"/>
    <w:rsid w:val="005273FD"/>
    <w:rsid w:val="005274C0"/>
    <w:rsid w:val="00540764"/>
    <w:rsid w:val="0054093B"/>
    <w:rsid w:val="00540A96"/>
    <w:rsid w:val="00541450"/>
    <w:rsid w:val="00543776"/>
    <w:rsid w:val="00544513"/>
    <w:rsid w:val="00547D8A"/>
    <w:rsid w:val="005509EF"/>
    <w:rsid w:val="00550F83"/>
    <w:rsid w:val="005537E1"/>
    <w:rsid w:val="00556D3E"/>
    <w:rsid w:val="00557045"/>
    <w:rsid w:val="0056507E"/>
    <w:rsid w:val="00571243"/>
    <w:rsid w:val="00571C40"/>
    <w:rsid w:val="00574C93"/>
    <w:rsid w:val="00590842"/>
    <w:rsid w:val="005939B6"/>
    <w:rsid w:val="0059756D"/>
    <w:rsid w:val="005B40DB"/>
    <w:rsid w:val="005B739F"/>
    <w:rsid w:val="005C1158"/>
    <w:rsid w:val="005C1EF6"/>
    <w:rsid w:val="005D141D"/>
    <w:rsid w:val="005D417F"/>
    <w:rsid w:val="005D4C13"/>
    <w:rsid w:val="005E06B2"/>
    <w:rsid w:val="005E1972"/>
    <w:rsid w:val="005E3181"/>
    <w:rsid w:val="005E40D2"/>
    <w:rsid w:val="005F0B64"/>
    <w:rsid w:val="005F620A"/>
    <w:rsid w:val="00603BF4"/>
    <w:rsid w:val="00604149"/>
    <w:rsid w:val="00605983"/>
    <w:rsid w:val="00613640"/>
    <w:rsid w:val="0061393D"/>
    <w:rsid w:val="00620117"/>
    <w:rsid w:val="006221DF"/>
    <w:rsid w:val="00626D37"/>
    <w:rsid w:val="00631271"/>
    <w:rsid w:val="006335B6"/>
    <w:rsid w:val="00636E82"/>
    <w:rsid w:val="00640E03"/>
    <w:rsid w:val="00642945"/>
    <w:rsid w:val="00650790"/>
    <w:rsid w:val="00650BC2"/>
    <w:rsid w:val="0065425C"/>
    <w:rsid w:val="006602A7"/>
    <w:rsid w:val="0066688E"/>
    <w:rsid w:val="00666A5D"/>
    <w:rsid w:val="00677642"/>
    <w:rsid w:val="00682958"/>
    <w:rsid w:val="006973C0"/>
    <w:rsid w:val="006A2138"/>
    <w:rsid w:val="006A62D6"/>
    <w:rsid w:val="006A6FD7"/>
    <w:rsid w:val="006B29FC"/>
    <w:rsid w:val="006B7F20"/>
    <w:rsid w:val="006C682A"/>
    <w:rsid w:val="006C7197"/>
    <w:rsid w:val="006D315B"/>
    <w:rsid w:val="006D36CB"/>
    <w:rsid w:val="006D5C24"/>
    <w:rsid w:val="006E2668"/>
    <w:rsid w:val="006E3E9B"/>
    <w:rsid w:val="006E55F1"/>
    <w:rsid w:val="006F43E0"/>
    <w:rsid w:val="006F4BDD"/>
    <w:rsid w:val="006F5159"/>
    <w:rsid w:val="006F6101"/>
    <w:rsid w:val="006F65D8"/>
    <w:rsid w:val="007005F2"/>
    <w:rsid w:val="00700810"/>
    <w:rsid w:val="007025C1"/>
    <w:rsid w:val="00706A26"/>
    <w:rsid w:val="0071428B"/>
    <w:rsid w:val="0071458D"/>
    <w:rsid w:val="00715509"/>
    <w:rsid w:val="007179A4"/>
    <w:rsid w:val="00722192"/>
    <w:rsid w:val="0073069F"/>
    <w:rsid w:val="00730AF6"/>
    <w:rsid w:val="007324F1"/>
    <w:rsid w:val="00743E35"/>
    <w:rsid w:val="00747F9A"/>
    <w:rsid w:val="0075076F"/>
    <w:rsid w:val="00755F5E"/>
    <w:rsid w:val="00762053"/>
    <w:rsid w:val="00765912"/>
    <w:rsid w:val="00766397"/>
    <w:rsid w:val="00767F7B"/>
    <w:rsid w:val="00771148"/>
    <w:rsid w:val="007735E3"/>
    <w:rsid w:val="0077726C"/>
    <w:rsid w:val="007815DF"/>
    <w:rsid w:val="007858A9"/>
    <w:rsid w:val="00785E4F"/>
    <w:rsid w:val="007874A0"/>
    <w:rsid w:val="00792642"/>
    <w:rsid w:val="00792FBC"/>
    <w:rsid w:val="007A2097"/>
    <w:rsid w:val="007A3C16"/>
    <w:rsid w:val="007A3D54"/>
    <w:rsid w:val="007A716F"/>
    <w:rsid w:val="007B033B"/>
    <w:rsid w:val="007B1F47"/>
    <w:rsid w:val="007C7E3F"/>
    <w:rsid w:val="007D146B"/>
    <w:rsid w:val="007D5599"/>
    <w:rsid w:val="007D79D8"/>
    <w:rsid w:val="007E0B28"/>
    <w:rsid w:val="007E22F9"/>
    <w:rsid w:val="007E7761"/>
    <w:rsid w:val="007E7A87"/>
    <w:rsid w:val="007F0FB4"/>
    <w:rsid w:val="007F2E20"/>
    <w:rsid w:val="007F4177"/>
    <w:rsid w:val="007F65D2"/>
    <w:rsid w:val="007F6644"/>
    <w:rsid w:val="00800DB2"/>
    <w:rsid w:val="00802B47"/>
    <w:rsid w:val="00802C0D"/>
    <w:rsid w:val="00806716"/>
    <w:rsid w:val="0081053C"/>
    <w:rsid w:val="008133EE"/>
    <w:rsid w:val="00815685"/>
    <w:rsid w:val="008277F5"/>
    <w:rsid w:val="008321F0"/>
    <w:rsid w:val="00833854"/>
    <w:rsid w:val="00835561"/>
    <w:rsid w:val="008451EB"/>
    <w:rsid w:val="00850064"/>
    <w:rsid w:val="008562AD"/>
    <w:rsid w:val="00856839"/>
    <w:rsid w:val="0085748C"/>
    <w:rsid w:val="00857B27"/>
    <w:rsid w:val="008608CB"/>
    <w:rsid w:val="00860FB0"/>
    <w:rsid w:val="008630F6"/>
    <w:rsid w:val="008635E3"/>
    <w:rsid w:val="00865EC7"/>
    <w:rsid w:val="00870DEB"/>
    <w:rsid w:val="008809F6"/>
    <w:rsid w:val="0088175C"/>
    <w:rsid w:val="008861FA"/>
    <w:rsid w:val="0089306B"/>
    <w:rsid w:val="00895D62"/>
    <w:rsid w:val="008A15C9"/>
    <w:rsid w:val="008A5EAF"/>
    <w:rsid w:val="008A64A2"/>
    <w:rsid w:val="008A6C50"/>
    <w:rsid w:val="008A7830"/>
    <w:rsid w:val="008B0F64"/>
    <w:rsid w:val="008B173B"/>
    <w:rsid w:val="008C0645"/>
    <w:rsid w:val="008C3A75"/>
    <w:rsid w:val="008C4D0B"/>
    <w:rsid w:val="008C5C14"/>
    <w:rsid w:val="008C70B2"/>
    <w:rsid w:val="008D036D"/>
    <w:rsid w:val="008D1E17"/>
    <w:rsid w:val="008D1FD4"/>
    <w:rsid w:val="008D3CB2"/>
    <w:rsid w:val="008D46C9"/>
    <w:rsid w:val="008E5848"/>
    <w:rsid w:val="008F00D0"/>
    <w:rsid w:val="008F3BC0"/>
    <w:rsid w:val="008F5134"/>
    <w:rsid w:val="009105F3"/>
    <w:rsid w:val="00912377"/>
    <w:rsid w:val="00913F94"/>
    <w:rsid w:val="00915609"/>
    <w:rsid w:val="00915743"/>
    <w:rsid w:val="00917F8E"/>
    <w:rsid w:val="009232C2"/>
    <w:rsid w:val="00923B1A"/>
    <w:rsid w:val="00931A56"/>
    <w:rsid w:val="0093375E"/>
    <w:rsid w:val="00934189"/>
    <w:rsid w:val="00935E3A"/>
    <w:rsid w:val="009375CF"/>
    <w:rsid w:val="00940B16"/>
    <w:rsid w:val="0094164D"/>
    <w:rsid w:val="009419B1"/>
    <w:rsid w:val="0094366D"/>
    <w:rsid w:val="009468E2"/>
    <w:rsid w:val="00947D47"/>
    <w:rsid w:val="00952489"/>
    <w:rsid w:val="00954582"/>
    <w:rsid w:val="00955EBE"/>
    <w:rsid w:val="009658CC"/>
    <w:rsid w:val="00966CBB"/>
    <w:rsid w:val="00986B60"/>
    <w:rsid w:val="00987DF7"/>
    <w:rsid w:val="009903BE"/>
    <w:rsid w:val="00996953"/>
    <w:rsid w:val="009A1C9B"/>
    <w:rsid w:val="009A3846"/>
    <w:rsid w:val="009A6083"/>
    <w:rsid w:val="009A7AF2"/>
    <w:rsid w:val="009A7F52"/>
    <w:rsid w:val="009B19A3"/>
    <w:rsid w:val="009B4906"/>
    <w:rsid w:val="009C03FF"/>
    <w:rsid w:val="009C0521"/>
    <w:rsid w:val="009C5FB5"/>
    <w:rsid w:val="009D17CF"/>
    <w:rsid w:val="009D2EA0"/>
    <w:rsid w:val="009D4342"/>
    <w:rsid w:val="009D464B"/>
    <w:rsid w:val="009D50F9"/>
    <w:rsid w:val="009E7754"/>
    <w:rsid w:val="009F0025"/>
    <w:rsid w:val="009F0046"/>
    <w:rsid w:val="009F17FB"/>
    <w:rsid w:val="009F28FC"/>
    <w:rsid w:val="009F3ADF"/>
    <w:rsid w:val="00A000CB"/>
    <w:rsid w:val="00A025D3"/>
    <w:rsid w:val="00A1325B"/>
    <w:rsid w:val="00A13E5B"/>
    <w:rsid w:val="00A15F74"/>
    <w:rsid w:val="00A16A0D"/>
    <w:rsid w:val="00A2583C"/>
    <w:rsid w:val="00A25EEC"/>
    <w:rsid w:val="00A275C4"/>
    <w:rsid w:val="00A30350"/>
    <w:rsid w:val="00A32795"/>
    <w:rsid w:val="00A3751E"/>
    <w:rsid w:val="00A52704"/>
    <w:rsid w:val="00A53DA8"/>
    <w:rsid w:val="00A53EC9"/>
    <w:rsid w:val="00A548AB"/>
    <w:rsid w:val="00A56D39"/>
    <w:rsid w:val="00A57221"/>
    <w:rsid w:val="00A573DF"/>
    <w:rsid w:val="00A6008C"/>
    <w:rsid w:val="00A6116A"/>
    <w:rsid w:val="00A67205"/>
    <w:rsid w:val="00A71593"/>
    <w:rsid w:val="00A715E9"/>
    <w:rsid w:val="00A772E3"/>
    <w:rsid w:val="00A834E9"/>
    <w:rsid w:val="00A842D9"/>
    <w:rsid w:val="00A84CDB"/>
    <w:rsid w:val="00A87DEA"/>
    <w:rsid w:val="00A91BA9"/>
    <w:rsid w:val="00A932D5"/>
    <w:rsid w:val="00A95B51"/>
    <w:rsid w:val="00A96A1A"/>
    <w:rsid w:val="00AA185F"/>
    <w:rsid w:val="00AA3563"/>
    <w:rsid w:val="00AA5E00"/>
    <w:rsid w:val="00AA7BAC"/>
    <w:rsid w:val="00AB164B"/>
    <w:rsid w:val="00AB38EA"/>
    <w:rsid w:val="00AB3E01"/>
    <w:rsid w:val="00AB466D"/>
    <w:rsid w:val="00AC01E9"/>
    <w:rsid w:val="00AC236B"/>
    <w:rsid w:val="00AC6072"/>
    <w:rsid w:val="00AD3B86"/>
    <w:rsid w:val="00AD43E5"/>
    <w:rsid w:val="00AE34F7"/>
    <w:rsid w:val="00AF1A9F"/>
    <w:rsid w:val="00AF4159"/>
    <w:rsid w:val="00AF588E"/>
    <w:rsid w:val="00AF72B8"/>
    <w:rsid w:val="00B03E84"/>
    <w:rsid w:val="00B13DAB"/>
    <w:rsid w:val="00B143CD"/>
    <w:rsid w:val="00B143D2"/>
    <w:rsid w:val="00B1494A"/>
    <w:rsid w:val="00B15D36"/>
    <w:rsid w:val="00B201C5"/>
    <w:rsid w:val="00B218A8"/>
    <w:rsid w:val="00B223CF"/>
    <w:rsid w:val="00B31A49"/>
    <w:rsid w:val="00B37381"/>
    <w:rsid w:val="00B44118"/>
    <w:rsid w:val="00B45D08"/>
    <w:rsid w:val="00B46B30"/>
    <w:rsid w:val="00B51A6C"/>
    <w:rsid w:val="00B51EB4"/>
    <w:rsid w:val="00B51F8C"/>
    <w:rsid w:val="00B547E4"/>
    <w:rsid w:val="00B67413"/>
    <w:rsid w:val="00B861D6"/>
    <w:rsid w:val="00BA1924"/>
    <w:rsid w:val="00BA3398"/>
    <w:rsid w:val="00BA4453"/>
    <w:rsid w:val="00BB4C3D"/>
    <w:rsid w:val="00BB4C5F"/>
    <w:rsid w:val="00BD2F06"/>
    <w:rsid w:val="00BE0971"/>
    <w:rsid w:val="00BE205A"/>
    <w:rsid w:val="00BE2477"/>
    <w:rsid w:val="00BF1987"/>
    <w:rsid w:val="00BF20FD"/>
    <w:rsid w:val="00BF52E1"/>
    <w:rsid w:val="00BF5E58"/>
    <w:rsid w:val="00C0227E"/>
    <w:rsid w:val="00C040AA"/>
    <w:rsid w:val="00C053C4"/>
    <w:rsid w:val="00C068A3"/>
    <w:rsid w:val="00C13C52"/>
    <w:rsid w:val="00C20F33"/>
    <w:rsid w:val="00C20F53"/>
    <w:rsid w:val="00C22166"/>
    <w:rsid w:val="00C2368E"/>
    <w:rsid w:val="00C3108F"/>
    <w:rsid w:val="00C349BF"/>
    <w:rsid w:val="00C40B74"/>
    <w:rsid w:val="00C40E34"/>
    <w:rsid w:val="00C41714"/>
    <w:rsid w:val="00C44B47"/>
    <w:rsid w:val="00C612ED"/>
    <w:rsid w:val="00C6399D"/>
    <w:rsid w:val="00C71C3B"/>
    <w:rsid w:val="00C74809"/>
    <w:rsid w:val="00C77AAE"/>
    <w:rsid w:val="00C87D7B"/>
    <w:rsid w:val="00C9068A"/>
    <w:rsid w:val="00C91F0F"/>
    <w:rsid w:val="00C91F6A"/>
    <w:rsid w:val="00CA42C4"/>
    <w:rsid w:val="00CA4B0D"/>
    <w:rsid w:val="00CA5108"/>
    <w:rsid w:val="00CA5295"/>
    <w:rsid w:val="00CA5EB8"/>
    <w:rsid w:val="00CB006A"/>
    <w:rsid w:val="00CB055D"/>
    <w:rsid w:val="00CB1A57"/>
    <w:rsid w:val="00CB30CC"/>
    <w:rsid w:val="00CB595B"/>
    <w:rsid w:val="00CC026A"/>
    <w:rsid w:val="00CD0F3B"/>
    <w:rsid w:val="00CE1B7B"/>
    <w:rsid w:val="00CE4F45"/>
    <w:rsid w:val="00CE520B"/>
    <w:rsid w:val="00CE6540"/>
    <w:rsid w:val="00CE7E7D"/>
    <w:rsid w:val="00CF05E2"/>
    <w:rsid w:val="00CF57D8"/>
    <w:rsid w:val="00D03D4D"/>
    <w:rsid w:val="00D06393"/>
    <w:rsid w:val="00D1250D"/>
    <w:rsid w:val="00D13450"/>
    <w:rsid w:val="00D13783"/>
    <w:rsid w:val="00D14DDE"/>
    <w:rsid w:val="00D157F8"/>
    <w:rsid w:val="00D21CC3"/>
    <w:rsid w:val="00D27E46"/>
    <w:rsid w:val="00D322A4"/>
    <w:rsid w:val="00D34273"/>
    <w:rsid w:val="00D356F7"/>
    <w:rsid w:val="00D363F2"/>
    <w:rsid w:val="00D45ADB"/>
    <w:rsid w:val="00D50173"/>
    <w:rsid w:val="00D51A26"/>
    <w:rsid w:val="00D62925"/>
    <w:rsid w:val="00D639B4"/>
    <w:rsid w:val="00D65649"/>
    <w:rsid w:val="00D66ECB"/>
    <w:rsid w:val="00D80D08"/>
    <w:rsid w:val="00D80E5A"/>
    <w:rsid w:val="00D91CC4"/>
    <w:rsid w:val="00D95C16"/>
    <w:rsid w:val="00DA1BC8"/>
    <w:rsid w:val="00DA2883"/>
    <w:rsid w:val="00DB0181"/>
    <w:rsid w:val="00DB4F17"/>
    <w:rsid w:val="00DC19F0"/>
    <w:rsid w:val="00DC2428"/>
    <w:rsid w:val="00DC2FC0"/>
    <w:rsid w:val="00DD12FA"/>
    <w:rsid w:val="00DE3884"/>
    <w:rsid w:val="00DE502D"/>
    <w:rsid w:val="00DE5C08"/>
    <w:rsid w:val="00DF0C47"/>
    <w:rsid w:val="00DF66DD"/>
    <w:rsid w:val="00E01447"/>
    <w:rsid w:val="00E02AFE"/>
    <w:rsid w:val="00E034F7"/>
    <w:rsid w:val="00E0354B"/>
    <w:rsid w:val="00E044B6"/>
    <w:rsid w:val="00E158C1"/>
    <w:rsid w:val="00E22C2F"/>
    <w:rsid w:val="00E22C57"/>
    <w:rsid w:val="00E40E4D"/>
    <w:rsid w:val="00E442EA"/>
    <w:rsid w:val="00E44733"/>
    <w:rsid w:val="00E46CDD"/>
    <w:rsid w:val="00E563A6"/>
    <w:rsid w:val="00E573C5"/>
    <w:rsid w:val="00E65EC4"/>
    <w:rsid w:val="00E70352"/>
    <w:rsid w:val="00E7124F"/>
    <w:rsid w:val="00E7275F"/>
    <w:rsid w:val="00E73E6A"/>
    <w:rsid w:val="00E77FD7"/>
    <w:rsid w:val="00E85C04"/>
    <w:rsid w:val="00E91AE1"/>
    <w:rsid w:val="00E92BE9"/>
    <w:rsid w:val="00E97B2B"/>
    <w:rsid w:val="00EA0B4D"/>
    <w:rsid w:val="00EA486B"/>
    <w:rsid w:val="00EA6402"/>
    <w:rsid w:val="00EA7BDC"/>
    <w:rsid w:val="00EA7C3D"/>
    <w:rsid w:val="00EB57C9"/>
    <w:rsid w:val="00EB60F2"/>
    <w:rsid w:val="00EC0135"/>
    <w:rsid w:val="00EC59A8"/>
    <w:rsid w:val="00ED2C48"/>
    <w:rsid w:val="00ED2D6B"/>
    <w:rsid w:val="00ED6607"/>
    <w:rsid w:val="00EE3091"/>
    <w:rsid w:val="00EE4815"/>
    <w:rsid w:val="00EF4E03"/>
    <w:rsid w:val="00EF765D"/>
    <w:rsid w:val="00EF7C70"/>
    <w:rsid w:val="00F007E8"/>
    <w:rsid w:val="00F06500"/>
    <w:rsid w:val="00F101F9"/>
    <w:rsid w:val="00F140BA"/>
    <w:rsid w:val="00F23D2E"/>
    <w:rsid w:val="00F26B62"/>
    <w:rsid w:val="00F27C9C"/>
    <w:rsid w:val="00F31328"/>
    <w:rsid w:val="00F34698"/>
    <w:rsid w:val="00F35EC4"/>
    <w:rsid w:val="00F43C5E"/>
    <w:rsid w:val="00F43E54"/>
    <w:rsid w:val="00F44077"/>
    <w:rsid w:val="00F45755"/>
    <w:rsid w:val="00F509DA"/>
    <w:rsid w:val="00F7112E"/>
    <w:rsid w:val="00F71A9B"/>
    <w:rsid w:val="00F73923"/>
    <w:rsid w:val="00F756FE"/>
    <w:rsid w:val="00F76AFC"/>
    <w:rsid w:val="00F80852"/>
    <w:rsid w:val="00F82BEC"/>
    <w:rsid w:val="00F82DA4"/>
    <w:rsid w:val="00F841A4"/>
    <w:rsid w:val="00F86EAA"/>
    <w:rsid w:val="00F922C8"/>
    <w:rsid w:val="00F929F9"/>
    <w:rsid w:val="00F9470F"/>
    <w:rsid w:val="00F959A2"/>
    <w:rsid w:val="00F96E89"/>
    <w:rsid w:val="00FA612F"/>
    <w:rsid w:val="00FA7A19"/>
    <w:rsid w:val="00FB4364"/>
    <w:rsid w:val="00FC1279"/>
    <w:rsid w:val="00FC19DA"/>
    <w:rsid w:val="00FC6AE0"/>
    <w:rsid w:val="00FC6D24"/>
    <w:rsid w:val="00FC788B"/>
    <w:rsid w:val="00FD0809"/>
    <w:rsid w:val="00FD0B59"/>
    <w:rsid w:val="00FD28CD"/>
    <w:rsid w:val="00FD429A"/>
    <w:rsid w:val="00FD4670"/>
    <w:rsid w:val="00FE571A"/>
    <w:rsid w:val="00FE57C1"/>
    <w:rsid w:val="00FF4CD5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721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7A19"/>
  </w:style>
  <w:style w:type="paragraph" w:styleId="berschrift1">
    <w:name w:val="heading 1"/>
    <w:basedOn w:val="Standard"/>
    <w:next w:val="Standard"/>
    <w:link w:val="berschrift1Zchn"/>
    <w:uiPriority w:val="9"/>
    <w:qFormat/>
    <w:rsid w:val="00465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5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0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F53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159F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CD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44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bigeListe-Akzent2">
    <w:name w:val="Colorful List Accent 2"/>
    <w:basedOn w:val="NormaleTabelle"/>
    <w:uiPriority w:val="72"/>
    <w:rsid w:val="00371CA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Fett">
    <w:name w:val="Strong"/>
    <w:basedOn w:val="Absatz-Standardschriftart"/>
    <w:uiPriority w:val="22"/>
    <w:qFormat/>
    <w:rsid w:val="007E0B28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65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65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5BF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5B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465BF8"/>
    <w:rPr>
      <w:vertAlign w:val="superscript"/>
    </w:rPr>
  </w:style>
  <w:style w:type="paragraph" w:styleId="KeinLeerraum">
    <w:name w:val="No Spacing"/>
    <w:uiPriority w:val="1"/>
    <w:qFormat/>
    <w:rsid w:val="00465BF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A3C1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0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715E9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273BB8"/>
    <w:pPr>
      <w:tabs>
        <w:tab w:val="right" w:leader="dot" w:pos="9062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A715E9"/>
    <w:pPr>
      <w:spacing w:after="100"/>
      <w:ind w:left="440"/>
    </w:pPr>
  </w:style>
  <w:style w:type="paragraph" w:styleId="Verzeichnis1">
    <w:name w:val="toc 1"/>
    <w:basedOn w:val="Standard"/>
    <w:next w:val="Standard"/>
    <w:autoRedefine/>
    <w:uiPriority w:val="39"/>
    <w:unhideWhenUsed/>
    <w:rsid w:val="00A715E9"/>
    <w:pPr>
      <w:spacing w:after="10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507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07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07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07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076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3E54"/>
  </w:style>
  <w:style w:type="paragraph" w:styleId="Fuzeile">
    <w:name w:val="footer"/>
    <w:basedOn w:val="Standard"/>
    <w:link w:val="Fu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3E54"/>
  </w:style>
  <w:style w:type="table" w:customStyle="1" w:styleId="TableNormal">
    <w:name w:val="Table Normal"/>
    <w:rsid w:val="00465C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465C40"/>
    <w:pPr>
      <w:numPr>
        <w:numId w:val="13"/>
      </w:numPr>
    </w:pPr>
  </w:style>
  <w:style w:type="table" w:styleId="HelleSchattierung-Akzent6">
    <w:name w:val="Light Shading Accent 6"/>
    <w:basedOn w:val="NormaleTabelle"/>
    <w:uiPriority w:val="60"/>
    <w:rsid w:val="00AA356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3A749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sRaster">
    <w:name w:val="Light Grid"/>
    <w:basedOn w:val="NormaleTabelle"/>
    <w:uiPriority w:val="62"/>
    <w:rsid w:val="005202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5F0B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esuchterHyperlink">
    <w:name w:val="FollowedHyperlink"/>
    <w:basedOn w:val="Absatz-Standardschriftart"/>
    <w:uiPriority w:val="99"/>
    <w:semiHidden/>
    <w:unhideWhenUsed/>
    <w:rsid w:val="000300A7"/>
    <w:rPr>
      <w:color w:val="800080" w:themeColor="followedHyperlink"/>
      <w:u w:val="single"/>
    </w:rPr>
  </w:style>
  <w:style w:type="table" w:customStyle="1" w:styleId="HelleSchattierung-Akzent62">
    <w:name w:val="Helle Schattierung - Akzent 62"/>
    <w:basedOn w:val="NormaleTabelle"/>
    <w:next w:val="HelleSchattierung-Akzent6"/>
    <w:uiPriority w:val="60"/>
    <w:rsid w:val="00F43C5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3D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2F53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HelleListe-Akzent6">
    <w:name w:val="Light List Accent 6"/>
    <w:basedOn w:val="NormaleTabelle"/>
    <w:uiPriority w:val="61"/>
    <w:rsid w:val="007E7A8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Text">
    <w:name w:val="Text"/>
    <w:rsid w:val="00AF41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de-DE"/>
    </w:rPr>
  </w:style>
  <w:style w:type="paragraph" w:customStyle="1" w:styleId="BeschriftungDunkel">
    <w:name w:val="Beschriftung Dunkel"/>
    <w:rsid w:val="001B0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Light" w:eastAsia="Arial Unicode MS" w:hAnsi="Helvetica Light" w:cs="Arial Unicode MS"/>
      <w:color w:val="000000"/>
      <w:sz w:val="24"/>
      <w:szCs w:val="24"/>
      <w:bdr w:val="nil"/>
      <w:lang w:eastAsia="de-DE"/>
    </w:rPr>
  </w:style>
  <w:style w:type="table" w:customStyle="1" w:styleId="MittlereSchattierung1-Akzent61">
    <w:name w:val="Mittlere Schattierung 1 - Akzent 61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59"/>
    <w:rsid w:val="00D3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2">
    <w:name w:val="Mittlere Schattierung 1 - Akzent 62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3">
    <w:name w:val="Tabellenraster3"/>
    <w:basedOn w:val="NormaleTabelle"/>
    <w:next w:val="Tabellenraster"/>
    <w:uiPriority w:val="59"/>
    <w:rsid w:val="0032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3">
    <w:name w:val="Mittlere Schattierung 1 - Akzent 63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64">
    <w:name w:val="Mittlere Schattierung 1 - Akzent 64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4">
    <w:name w:val="Tabellenraster4"/>
    <w:basedOn w:val="NormaleTabelle"/>
    <w:next w:val="Tabellenraster"/>
    <w:uiPriority w:val="39"/>
    <w:rsid w:val="00320A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D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5">
    <w:name w:val="Mittlere Schattierung 1 - Akzent 65"/>
    <w:basedOn w:val="NormaleTabelle"/>
    <w:next w:val="MittlereSchattierung1-Akzent6"/>
    <w:uiPriority w:val="63"/>
    <w:rsid w:val="009D2EA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8202F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8C70B2"/>
    <w:rPr>
      <w:b/>
      <w:bCs/>
      <w:i w:val="0"/>
      <w:iCs w:val="0"/>
    </w:rPr>
  </w:style>
  <w:style w:type="paragraph" w:customStyle="1" w:styleId="Default">
    <w:name w:val="Default"/>
    <w:rsid w:val="00101B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P180340">
    <w:name w:val="SP180340"/>
    <w:basedOn w:val="Default"/>
    <w:next w:val="Default"/>
    <w:uiPriority w:val="99"/>
    <w:rsid w:val="00101B82"/>
    <w:rPr>
      <w:color w:val="auto"/>
    </w:rPr>
  </w:style>
  <w:style w:type="paragraph" w:customStyle="1" w:styleId="SP180339">
    <w:name w:val="SP180339"/>
    <w:basedOn w:val="Default"/>
    <w:next w:val="Default"/>
    <w:uiPriority w:val="99"/>
    <w:rsid w:val="00101B82"/>
    <w:rPr>
      <w:color w:val="auto"/>
    </w:rPr>
  </w:style>
  <w:style w:type="character" w:customStyle="1" w:styleId="SC253961">
    <w:name w:val="SC253961"/>
    <w:uiPriority w:val="99"/>
    <w:rsid w:val="00101B82"/>
    <w:rPr>
      <w:color w:val="221E1F"/>
      <w:sz w:val="15"/>
      <w:szCs w:val="15"/>
    </w:rPr>
  </w:style>
  <w:style w:type="paragraph" w:customStyle="1" w:styleId="SP180335">
    <w:name w:val="SP180335"/>
    <w:basedOn w:val="Default"/>
    <w:next w:val="Default"/>
    <w:uiPriority w:val="99"/>
    <w:rsid w:val="00101B82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7A19"/>
  </w:style>
  <w:style w:type="paragraph" w:styleId="berschrift1">
    <w:name w:val="heading 1"/>
    <w:basedOn w:val="Standard"/>
    <w:next w:val="Standard"/>
    <w:link w:val="berschrift1Zchn"/>
    <w:uiPriority w:val="9"/>
    <w:qFormat/>
    <w:rsid w:val="00465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5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0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F53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159F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CD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44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bigeListe-Akzent2">
    <w:name w:val="Colorful List Accent 2"/>
    <w:basedOn w:val="NormaleTabelle"/>
    <w:uiPriority w:val="72"/>
    <w:rsid w:val="00371CA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Fett">
    <w:name w:val="Strong"/>
    <w:basedOn w:val="Absatz-Standardschriftart"/>
    <w:uiPriority w:val="22"/>
    <w:qFormat/>
    <w:rsid w:val="007E0B28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65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65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5BF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5B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465BF8"/>
    <w:rPr>
      <w:vertAlign w:val="superscript"/>
    </w:rPr>
  </w:style>
  <w:style w:type="paragraph" w:styleId="KeinLeerraum">
    <w:name w:val="No Spacing"/>
    <w:uiPriority w:val="1"/>
    <w:qFormat/>
    <w:rsid w:val="00465BF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A3C1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0E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715E9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273BB8"/>
    <w:pPr>
      <w:tabs>
        <w:tab w:val="right" w:leader="dot" w:pos="9062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A715E9"/>
    <w:pPr>
      <w:spacing w:after="100"/>
      <w:ind w:left="440"/>
    </w:pPr>
  </w:style>
  <w:style w:type="paragraph" w:styleId="Verzeichnis1">
    <w:name w:val="toc 1"/>
    <w:basedOn w:val="Standard"/>
    <w:next w:val="Standard"/>
    <w:autoRedefine/>
    <w:uiPriority w:val="39"/>
    <w:unhideWhenUsed/>
    <w:rsid w:val="00A715E9"/>
    <w:pPr>
      <w:spacing w:after="10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507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07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07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07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076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3E54"/>
  </w:style>
  <w:style w:type="paragraph" w:styleId="Fuzeile">
    <w:name w:val="footer"/>
    <w:basedOn w:val="Standard"/>
    <w:link w:val="FuzeileZchn"/>
    <w:uiPriority w:val="99"/>
    <w:unhideWhenUsed/>
    <w:rsid w:val="00F43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3E54"/>
  </w:style>
  <w:style w:type="table" w:customStyle="1" w:styleId="TableNormal">
    <w:name w:val="Table Normal"/>
    <w:rsid w:val="00465C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465C40"/>
    <w:pPr>
      <w:numPr>
        <w:numId w:val="13"/>
      </w:numPr>
    </w:pPr>
  </w:style>
  <w:style w:type="table" w:styleId="HelleSchattierung-Akzent6">
    <w:name w:val="Light Shading Accent 6"/>
    <w:basedOn w:val="NormaleTabelle"/>
    <w:uiPriority w:val="60"/>
    <w:rsid w:val="00AA356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3A749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sRaster">
    <w:name w:val="Light Grid"/>
    <w:basedOn w:val="NormaleTabelle"/>
    <w:uiPriority w:val="62"/>
    <w:rsid w:val="005202E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5F0B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esuchterHyperlink">
    <w:name w:val="FollowedHyperlink"/>
    <w:basedOn w:val="Absatz-Standardschriftart"/>
    <w:uiPriority w:val="99"/>
    <w:semiHidden/>
    <w:unhideWhenUsed/>
    <w:rsid w:val="000300A7"/>
    <w:rPr>
      <w:color w:val="800080" w:themeColor="followedHyperlink"/>
      <w:u w:val="single"/>
    </w:rPr>
  </w:style>
  <w:style w:type="table" w:customStyle="1" w:styleId="HelleSchattierung-Akzent62">
    <w:name w:val="Helle Schattierung - Akzent 62"/>
    <w:basedOn w:val="NormaleTabelle"/>
    <w:next w:val="HelleSchattierung-Akzent6"/>
    <w:uiPriority w:val="60"/>
    <w:rsid w:val="00F43C5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3D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2F53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HelleListe-Akzent6">
    <w:name w:val="Light List Accent 6"/>
    <w:basedOn w:val="NormaleTabelle"/>
    <w:uiPriority w:val="61"/>
    <w:rsid w:val="007E7A8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Text">
    <w:name w:val="Text"/>
    <w:rsid w:val="00AF41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de-DE"/>
    </w:rPr>
  </w:style>
  <w:style w:type="paragraph" w:customStyle="1" w:styleId="BeschriftungDunkel">
    <w:name w:val="Beschriftung Dunkel"/>
    <w:rsid w:val="001B0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Light" w:eastAsia="Arial Unicode MS" w:hAnsi="Helvetica Light" w:cs="Arial Unicode MS"/>
      <w:color w:val="000000"/>
      <w:sz w:val="24"/>
      <w:szCs w:val="24"/>
      <w:bdr w:val="nil"/>
      <w:lang w:eastAsia="de-DE"/>
    </w:rPr>
  </w:style>
  <w:style w:type="table" w:customStyle="1" w:styleId="MittlereSchattierung1-Akzent61">
    <w:name w:val="Mittlere Schattierung 1 - Akzent 61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59"/>
    <w:rsid w:val="00D3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2">
    <w:name w:val="Mittlere Schattierung 1 - Akzent 62"/>
    <w:basedOn w:val="NormaleTabelle"/>
    <w:next w:val="MittlereSchattierung1-Akzent6"/>
    <w:uiPriority w:val="63"/>
    <w:rsid w:val="00D363F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3">
    <w:name w:val="Tabellenraster3"/>
    <w:basedOn w:val="NormaleTabelle"/>
    <w:next w:val="Tabellenraster"/>
    <w:uiPriority w:val="59"/>
    <w:rsid w:val="0032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3">
    <w:name w:val="Mittlere Schattierung 1 - Akzent 63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64">
    <w:name w:val="Mittlere Schattierung 1 - Akzent 64"/>
    <w:basedOn w:val="NormaleTabelle"/>
    <w:next w:val="MittlereSchattierung1-Akzent6"/>
    <w:uiPriority w:val="63"/>
    <w:rsid w:val="00320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lenraster4">
    <w:name w:val="Tabellenraster4"/>
    <w:basedOn w:val="NormaleTabelle"/>
    <w:next w:val="Tabellenraster"/>
    <w:uiPriority w:val="39"/>
    <w:rsid w:val="00320A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D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Schattierung1-Akzent65">
    <w:name w:val="Mittlere Schattierung 1 - Akzent 65"/>
    <w:basedOn w:val="NormaleTabelle"/>
    <w:next w:val="MittlereSchattierung1-Akzent6"/>
    <w:uiPriority w:val="63"/>
    <w:rsid w:val="009D2EA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8202F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8C70B2"/>
    <w:rPr>
      <w:b/>
      <w:bCs/>
      <w:i w:val="0"/>
      <w:iCs w:val="0"/>
    </w:rPr>
  </w:style>
  <w:style w:type="paragraph" w:customStyle="1" w:styleId="Default">
    <w:name w:val="Default"/>
    <w:rsid w:val="00101B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P180340">
    <w:name w:val="SP180340"/>
    <w:basedOn w:val="Default"/>
    <w:next w:val="Default"/>
    <w:uiPriority w:val="99"/>
    <w:rsid w:val="00101B82"/>
    <w:rPr>
      <w:color w:val="auto"/>
    </w:rPr>
  </w:style>
  <w:style w:type="paragraph" w:customStyle="1" w:styleId="SP180339">
    <w:name w:val="SP180339"/>
    <w:basedOn w:val="Default"/>
    <w:next w:val="Default"/>
    <w:uiPriority w:val="99"/>
    <w:rsid w:val="00101B82"/>
    <w:rPr>
      <w:color w:val="auto"/>
    </w:rPr>
  </w:style>
  <w:style w:type="character" w:customStyle="1" w:styleId="SC253961">
    <w:name w:val="SC253961"/>
    <w:uiPriority w:val="99"/>
    <w:rsid w:val="00101B82"/>
    <w:rPr>
      <w:color w:val="221E1F"/>
      <w:sz w:val="15"/>
      <w:szCs w:val="15"/>
    </w:rPr>
  </w:style>
  <w:style w:type="paragraph" w:customStyle="1" w:styleId="SP180335">
    <w:name w:val="SP180335"/>
    <w:basedOn w:val="Default"/>
    <w:next w:val="Default"/>
    <w:uiPriority w:val="99"/>
    <w:rsid w:val="00101B82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082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1747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BABABA"/>
              </w:divBdr>
            </w:div>
          </w:divsChild>
        </w:div>
      </w:divsChild>
    </w:div>
    <w:div w:id="1021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73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722F3-5E0D-4F3A-A7B7-65965103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AC999EE2.dotm</Template>
  <TotalTime>0</TotalTime>
  <Pages>3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Missal, Dagmar</dc:creator>
  <cp:lastModifiedBy>Cappenberg, Claudia</cp:lastModifiedBy>
  <cp:revision>39</cp:revision>
  <cp:lastPrinted>2018-12-12T12:28:00Z</cp:lastPrinted>
  <dcterms:created xsi:type="dcterms:W3CDTF">2018-12-11T14:47:00Z</dcterms:created>
  <dcterms:modified xsi:type="dcterms:W3CDTF">2018-12-19T12:44:00Z</dcterms:modified>
</cp:coreProperties>
</file>