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C1A52" w14:textId="77777777" w:rsidR="008E1714" w:rsidRPr="008E1714" w:rsidRDefault="008E1714" w:rsidP="00E30F3A">
      <w:p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hd w:val="clear" w:color="auto" w:fill="FFFFFF"/>
        <w:spacing w:after="0" w:line="240" w:lineRule="auto"/>
        <w:ind w:left="142"/>
        <w:contextualSpacing/>
        <w:jc w:val="center"/>
        <w:rPr>
          <w:rFonts w:ascii="Century Gothic" w:eastAsia="Times New Roman" w:hAnsi="Century Gothic" w:cs="Arial"/>
          <w:b/>
          <w:sz w:val="36"/>
          <w:szCs w:val="36"/>
          <w:lang w:eastAsia="de-DE"/>
        </w:rPr>
      </w:pPr>
      <w:r w:rsidRPr="008E1714">
        <w:rPr>
          <w:rFonts w:ascii="Century Gothic" w:eastAsia="Times New Roman" w:hAnsi="Century Gothic" w:cs="Arial"/>
          <w:b/>
          <w:sz w:val="36"/>
          <w:szCs w:val="36"/>
          <w:lang w:eastAsia="de-DE"/>
        </w:rPr>
        <w:t>Mein Schulweg</w:t>
      </w:r>
    </w:p>
    <w:p w14:paraId="15EBCA58" w14:textId="77777777" w:rsidR="00D363F2" w:rsidRPr="008E1714" w:rsidRDefault="00D363F2" w:rsidP="000E20E9">
      <w:pPr>
        <w:spacing w:after="0" w:line="240" w:lineRule="auto"/>
        <w:contextualSpacing/>
        <w:jc w:val="center"/>
        <w:rPr>
          <w:rFonts w:ascii="Century Gothic" w:hAnsi="Century Gothic" w:cs="Arial"/>
          <w:b/>
          <w:sz w:val="28"/>
          <w:szCs w:val="28"/>
          <w:u w:val="single"/>
        </w:rPr>
      </w:pPr>
    </w:p>
    <w:p w14:paraId="4C5B2E00" w14:textId="77777777" w:rsidR="00D363F2" w:rsidRPr="008E1714" w:rsidRDefault="00D363F2" w:rsidP="00AE1863">
      <w:pPr>
        <w:shd w:val="clear" w:color="auto" w:fill="FFFFFF"/>
        <w:spacing w:after="120" w:line="240" w:lineRule="auto"/>
        <w:ind w:left="142"/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</w:pPr>
      <w:r w:rsidRPr="008E1714"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  <w:t>Arbeitsblatt 1</w:t>
      </w:r>
    </w:p>
    <w:p w14:paraId="610080DA" w14:textId="12B23E6D" w:rsidR="00D363F2" w:rsidRPr="008E1714" w:rsidRDefault="00D363F2" w:rsidP="00D979B0">
      <w:pPr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>Zeich</w:t>
      </w:r>
      <w:r w:rsidR="00D82A38">
        <w:rPr>
          <w:rFonts w:ascii="Century Gothic" w:eastAsia="Times New Roman" w:hAnsi="Century Gothic" w:cs="Arial"/>
          <w:sz w:val="28"/>
          <w:szCs w:val="28"/>
          <w:lang w:eastAsia="de-DE"/>
        </w:rPr>
        <w:t>ne ein Bild von deinem Schulweg.</w:t>
      </w:r>
    </w:p>
    <w:p w14:paraId="6B5C16A4" w14:textId="401EF31B" w:rsidR="00D363F2" w:rsidRPr="008E1714" w:rsidRDefault="00D363F2" w:rsidP="00D979B0">
      <w:pPr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>Gibt es gefä</w:t>
      </w:r>
      <w:r w:rsidR="00D82A38">
        <w:rPr>
          <w:rFonts w:ascii="Century Gothic" w:eastAsia="Times New Roman" w:hAnsi="Century Gothic" w:cs="Arial"/>
          <w:sz w:val="28"/>
          <w:szCs w:val="28"/>
          <w:lang w:eastAsia="de-DE"/>
        </w:rPr>
        <w:t>hrliche Stellen? Kreise sie ein.</w:t>
      </w: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 xml:space="preserve"> </w:t>
      </w:r>
    </w:p>
    <w:p w14:paraId="46DD7D8D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/>
        </w:rPr>
      </w:pPr>
      <w:r w:rsidRPr="00D363F2">
        <w:rPr>
          <w:rFonts w:ascii="Comic Sans MS" w:hAnsi="Comic Sans M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D6C2476" wp14:editId="7EB97435">
                <wp:simplePos x="0" y="0"/>
                <wp:positionH relativeFrom="column">
                  <wp:posOffset>226695</wp:posOffset>
                </wp:positionH>
                <wp:positionV relativeFrom="paragraph">
                  <wp:posOffset>55880</wp:posOffset>
                </wp:positionV>
                <wp:extent cx="9321420" cy="3643953"/>
                <wp:effectExtent l="0" t="0" r="13335" b="13970"/>
                <wp:wrapNone/>
                <wp:docPr id="30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420" cy="3643953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hteck: abgerundete Ecken 1" o:spid="_x0000_s1026" style="position:absolute;margin-left:17.85pt;margin-top:4.4pt;width:733.95pt;height:286.9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" filled="f" strokecolor="windowText"/>
            </w:pict>
          </mc:Fallback>
        </mc:AlternateContent>
      </w:r>
    </w:p>
    <w:p w14:paraId="3A265A52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b/>
          <w:sz w:val="28"/>
          <w:szCs w:val="28"/>
        </w:rPr>
      </w:pPr>
    </w:p>
    <w:p w14:paraId="6C63DC4B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</w:p>
    <w:p w14:paraId="4E0727A6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0388F5A2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3843F1AA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219AC7DF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49F289EE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78A25A15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0766C3AE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0C6D9AD8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63D9FF86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sz w:val="24"/>
          <w:szCs w:val="24"/>
        </w:rPr>
      </w:pPr>
      <w:r w:rsidRPr="00D363F2">
        <w:rPr>
          <w:rFonts w:ascii="Comic Sans MS" w:hAnsi="Comic Sans MS" w:cs="Arial"/>
          <w:sz w:val="24"/>
          <w:szCs w:val="24"/>
        </w:rPr>
        <w:t xml:space="preserve"> </w:t>
      </w:r>
    </w:p>
    <w:p w14:paraId="3D2C9437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b/>
          <w:sz w:val="28"/>
          <w:szCs w:val="28"/>
          <w:u w:val="single"/>
        </w:rPr>
      </w:pPr>
    </w:p>
    <w:p w14:paraId="723EE854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b/>
          <w:sz w:val="28"/>
          <w:szCs w:val="28"/>
          <w:u w:val="single"/>
        </w:rPr>
      </w:pPr>
    </w:p>
    <w:p w14:paraId="7263E35C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b/>
          <w:sz w:val="28"/>
          <w:szCs w:val="28"/>
          <w:u w:val="single"/>
        </w:rPr>
      </w:pPr>
    </w:p>
    <w:p w14:paraId="7D164292" w14:textId="77777777" w:rsidR="00D363F2" w:rsidRPr="00D363F2" w:rsidRDefault="00D363F2" w:rsidP="000E20E9">
      <w:pPr>
        <w:spacing w:after="0" w:line="240" w:lineRule="auto"/>
        <w:contextualSpacing/>
        <w:rPr>
          <w:rFonts w:ascii="Comic Sans MS" w:hAnsi="Comic Sans MS" w:cs="Arial"/>
          <w:b/>
          <w:sz w:val="28"/>
          <w:szCs w:val="28"/>
          <w:u w:val="single"/>
        </w:rPr>
      </w:pPr>
    </w:p>
    <w:p w14:paraId="3202EDC2" w14:textId="07393249" w:rsidR="00D363F2" w:rsidRDefault="00D363F2" w:rsidP="000E20E9">
      <w:pPr>
        <w:tabs>
          <w:tab w:val="left" w:pos="8543"/>
        </w:tabs>
        <w:spacing w:after="0" w:line="240" w:lineRule="auto"/>
        <w:contextualSpacing/>
        <w:rPr>
          <w:rFonts w:ascii="Comic Sans MS" w:hAnsi="Comic Sans MS" w:cs="Arial"/>
          <w:b/>
          <w:sz w:val="28"/>
          <w:szCs w:val="28"/>
          <w:u w:val="single"/>
        </w:rPr>
      </w:pPr>
    </w:p>
    <w:p w14:paraId="755AB010" w14:textId="77777777" w:rsidR="00ED2D6B" w:rsidRPr="008E1714" w:rsidRDefault="00ED2D6B" w:rsidP="00D979B0">
      <w:pPr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>Schaue dir den Stadtplan von deiner Stadt genau an.</w:t>
      </w: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ab/>
      </w:r>
    </w:p>
    <w:p w14:paraId="30498C12" w14:textId="77777777" w:rsidR="00ED2D6B" w:rsidRPr="008E1714" w:rsidRDefault="00ED2D6B" w:rsidP="00D979B0">
      <w:pPr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 xml:space="preserve">Wo ist dein Wohnort? Wo ist deine Schule? </w:t>
      </w:r>
    </w:p>
    <w:p w14:paraId="2B587418" w14:textId="77777777" w:rsidR="00D979B0" w:rsidRDefault="00ED2D6B" w:rsidP="00D979B0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8E1714">
        <w:rPr>
          <w:rFonts w:ascii="Century Gothic" w:eastAsia="Times New Roman" w:hAnsi="Century Gothic" w:cs="Arial"/>
          <w:sz w:val="28"/>
          <w:szCs w:val="28"/>
          <w:lang w:eastAsia="de-DE"/>
        </w:rPr>
        <w:t>Vergleiche deine Zeichnung von Arbeitsblatt 1 mit dem Stadtp</w:t>
      </w:r>
      <w:r w:rsidR="00D979B0">
        <w:rPr>
          <w:rFonts w:ascii="Century Gothic" w:eastAsia="Times New Roman" w:hAnsi="Century Gothic" w:cs="Arial"/>
          <w:sz w:val="28"/>
          <w:szCs w:val="28"/>
          <w:lang w:eastAsia="de-DE"/>
        </w:rPr>
        <w:t>lan. Welche Gemeinsamkeiten und</w:t>
      </w:r>
    </w:p>
    <w:p w14:paraId="084411EE" w14:textId="77777777" w:rsidR="00740621" w:rsidRDefault="00D979B0" w:rsidP="00D979B0">
      <w:pPr>
        <w:shd w:val="clear" w:color="auto" w:fill="FFFFFF"/>
        <w:spacing w:after="120" w:line="240" w:lineRule="auto"/>
        <w:ind w:left="357"/>
        <w:rPr>
          <w:rFonts w:ascii="Century Gothic" w:eastAsia="Times New Roman" w:hAnsi="Century Gothic" w:cs="Arial"/>
          <w:sz w:val="28"/>
          <w:szCs w:val="28"/>
          <w:lang w:eastAsia="de-DE"/>
        </w:rPr>
        <w:sectPr w:rsidR="00740621" w:rsidSect="00815987">
          <w:pgSz w:w="16838" w:h="11906" w:orient="landscape"/>
          <w:pgMar w:top="1134" w:right="1134" w:bottom="851" w:left="794" w:header="709" w:footer="709" w:gutter="0"/>
          <w:cols w:space="708"/>
          <w:docGrid w:linePitch="360"/>
        </w:sectPr>
      </w:pPr>
      <w:r>
        <w:rPr>
          <w:rFonts w:ascii="Century Gothic" w:eastAsia="Times New Roman" w:hAnsi="Century Gothic" w:cs="Arial"/>
          <w:sz w:val="28"/>
          <w:szCs w:val="28"/>
          <w:lang w:eastAsia="de-DE"/>
        </w:rPr>
        <w:t xml:space="preserve">     </w:t>
      </w:r>
      <w:r w:rsidR="00ED2D6B" w:rsidRPr="00D979B0">
        <w:rPr>
          <w:rFonts w:ascii="Century Gothic" w:eastAsia="Times New Roman" w:hAnsi="Century Gothic" w:cs="Arial"/>
          <w:sz w:val="28"/>
          <w:szCs w:val="28"/>
          <w:lang w:eastAsia="de-DE"/>
        </w:rPr>
        <w:t>U</w:t>
      </w:r>
      <w:r>
        <w:rPr>
          <w:rFonts w:ascii="Century Gothic" w:eastAsia="Times New Roman" w:hAnsi="Century Gothic" w:cs="Arial"/>
          <w:sz w:val="28"/>
          <w:szCs w:val="28"/>
          <w:lang w:eastAsia="de-DE"/>
        </w:rPr>
        <w:t>nter</w:t>
      </w:r>
      <w:r w:rsidR="00ED2D6B" w:rsidRPr="00D979B0">
        <w:rPr>
          <w:rFonts w:ascii="Century Gothic" w:eastAsia="Times New Roman" w:hAnsi="Century Gothic" w:cs="Arial"/>
          <w:sz w:val="28"/>
          <w:szCs w:val="28"/>
          <w:lang w:eastAsia="de-DE"/>
        </w:rPr>
        <w:t>schiede gibt es?</w:t>
      </w:r>
    </w:p>
    <w:p w14:paraId="34F9F667" w14:textId="77777777" w:rsidR="00740621" w:rsidRPr="008E1714" w:rsidRDefault="00740621" w:rsidP="00AE1863">
      <w:p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hd w:val="clear" w:color="auto" w:fill="FFFFFF"/>
        <w:spacing w:after="0" w:line="240" w:lineRule="auto"/>
        <w:ind w:left="142"/>
        <w:contextualSpacing/>
        <w:jc w:val="center"/>
        <w:rPr>
          <w:rFonts w:ascii="Century Gothic" w:eastAsia="Times New Roman" w:hAnsi="Century Gothic" w:cs="Arial"/>
          <w:b/>
          <w:sz w:val="36"/>
          <w:szCs w:val="36"/>
          <w:lang w:eastAsia="de-DE"/>
        </w:rPr>
      </w:pPr>
      <w:r w:rsidRPr="008E1714">
        <w:rPr>
          <w:rFonts w:ascii="Century Gothic" w:eastAsia="Times New Roman" w:hAnsi="Century Gothic" w:cs="Arial"/>
          <w:b/>
          <w:sz w:val="36"/>
          <w:szCs w:val="36"/>
          <w:lang w:eastAsia="de-DE"/>
        </w:rPr>
        <w:lastRenderedPageBreak/>
        <w:t>Mein Schulweg</w:t>
      </w:r>
    </w:p>
    <w:p w14:paraId="746E8CCE" w14:textId="77777777" w:rsidR="00740621" w:rsidRPr="008E1714" w:rsidRDefault="00740621" w:rsidP="00740621">
      <w:pPr>
        <w:spacing w:after="0" w:line="240" w:lineRule="auto"/>
        <w:contextualSpacing/>
        <w:jc w:val="center"/>
        <w:rPr>
          <w:rFonts w:ascii="Century Gothic" w:hAnsi="Century Gothic" w:cs="Arial"/>
          <w:b/>
          <w:sz w:val="28"/>
          <w:szCs w:val="28"/>
          <w:u w:val="single"/>
        </w:rPr>
      </w:pPr>
    </w:p>
    <w:p w14:paraId="501CAE4D" w14:textId="75B07EC2" w:rsidR="00740621" w:rsidRPr="008E1714" w:rsidRDefault="00740621" w:rsidP="00AE1863">
      <w:pPr>
        <w:shd w:val="clear" w:color="auto" w:fill="FFFFFF"/>
        <w:spacing w:after="120" w:line="240" w:lineRule="auto"/>
        <w:ind w:left="142"/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</w:pPr>
      <w:r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  <w:t>Arbeitsblatt 2</w:t>
      </w:r>
    </w:p>
    <w:p w14:paraId="7757965D" w14:textId="3ECE3ACB" w:rsidR="00740621" w:rsidRPr="008E1714" w:rsidRDefault="00D82A38" w:rsidP="00560C84">
      <w:pPr>
        <w:shd w:val="clear" w:color="auto" w:fill="FFFFFF"/>
        <w:spacing w:after="120" w:line="240" w:lineRule="auto"/>
        <w:ind w:left="720"/>
        <w:rPr>
          <w:rFonts w:ascii="Century Gothic" w:eastAsia="Times New Roman" w:hAnsi="Century Gothic" w:cs="Arial"/>
          <w:sz w:val="28"/>
          <w:szCs w:val="28"/>
          <w:lang w:eastAsia="de-DE"/>
        </w:rPr>
      </w:pPr>
      <w:r>
        <w:rPr>
          <w:rFonts w:ascii="Century Gothic" w:eastAsia="Times New Roman" w:hAnsi="Century Gothic" w:cs="Arial"/>
          <w:sz w:val="28"/>
          <w:szCs w:val="28"/>
          <w:lang w:eastAsia="de-DE"/>
        </w:rPr>
        <w:t>Fülle die Tabelle aus.</w:t>
      </w:r>
    </w:p>
    <w:p w14:paraId="0412767F" w14:textId="77777777" w:rsidR="008B173B" w:rsidRPr="008B173B" w:rsidRDefault="008B173B" w:rsidP="000E20E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45E7A972" w14:textId="6E66C05F" w:rsidR="00D363F2" w:rsidRPr="00D363F2" w:rsidRDefault="00D363F2" w:rsidP="000E20E9">
      <w:pPr>
        <w:spacing w:after="0" w:line="240" w:lineRule="auto"/>
        <w:contextualSpacing/>
        <w:rPr>
          <w:rFonts w:ascii="Arial" w:hAnsi="Arial" w:cs="Arial"/>
          <w:b/>
          <w:sz w:val="28"/>
          <w:szCs w:val="28"/>
        </w:rPr>
      </w:pPr>
    </w:p>
    <w:tbl>
      <w:tblPr>
        <w:tblStyle w:val="Tabellenraster2"/>
        <w:tblW w:w="14288" w:type="dxa"/>
        <w:tblInd w:w="137" w:type="dxa"/>
        <w:tblLook w:val="04A0" w:firstRow="1" w:lastRow="0" w:firstColumn="1" w:lastColumn="0" w:noHBand="0" w:noVBand="1"/>
      </w:tblPr>
      <w:tblGrid>
        <w:gridCol w:w="1088"/>
        <w:gridCol w:w="1962"/>
        <w:gridCol w:w="4584"/>
        <w:gridCol w:w="6654"/>
      </w:tblGrid>
      <w:tr w:rsidR="00D363F2" w:rsidRPr="00D363F2" w14:paraId="0FB98013" w14:textId="77777777" w:rsidTr="00067F78">
        <w:trPr>
          <w:trHeight w:val="567"/>
        </w:trPr>
        <w:tc>
          <w:tcPr>
            <w:tcW w:w="1088" w:type="dxa"/>
            <w:shd w:val="clear" w:color="auto" w:fill="BFBFBF" w:themeFill="background1" w:themeFillShade="BF"/>
            <w:vAlign w:val="center"/>
          </w:tcPr>
          <w:p w14:paraId="635C59CC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b/>
                <w:sz w:val="28"/>
                <w:szCs w:val="28"/>
              </w:rPr>
              <w:t>Artikel</w:t>
            </w:r>
          </w:p>
        </w:tc>
        <w:tc>
          <w:tcPr>
            <w:tcW w:w="1950" w:type="dxa"/>
            <w:shd w:val="clear" w:color="auto" w:fill="BFBFBF" w:themeFill="background1" w:themeFillShade="BF"/>
            <w:vAlign w:val="center"/>
          </w:tcPr>
          <w:p w14:paraId="68EDC9B6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b/>
                <w:sz w:val="28"/>
                <w:szCs w:val="28"/>
              </w:rPr>
              <w:t>Beispiel</w:t>
            </w:r>
          </w:p>
        </w:tc>
        <w:tc>
          <w:tcPr>
            <w:tcW w:w="4588" w:type="dxa"/>
            <w:shd w:val="clear" w:color="auto" w:fill="BFBFBF" w:themeFill="background1" w:themeFillShade="BF"/>
            <w:vAlign w:val="center"/>
          </w:tcPr>
          <w:p w14:paraId="05604CD2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b/>
                <w:sz w:val="28"/>
                <w:szCs w:val="28"/>
              </w:rPr>
              <w:t>Wo bist du? (Standort)</w:t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14:paraId="5A6FD7E0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b/>
                <w:sz w:val="28"/>
                <w:szCs w:val="28"/>
              </w:rPr>
              <w:t>Wohin willst du? (Ziel)</w:t>
            </w:r>
          </w:p>
        </w:tc>
      </w:tr>
      <w:tr w:rsidR="00D363F2" w:rsidRPr="00D363F2" w14:paraId="2A4E2B99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5A730841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der</w:t>
            </w:r>
          </w:p>
        </w:tc>
        <w:tc>
          <w:tcPr>
            <w:tcW w:w="1950" w:type="dxa"/>
            <w:vAlign w:val="center"/>
          </w:tcPr>
          <w:p w14:paraId="0A109E07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Park</w:t>
            </w:r>
          </w:p>
        </w:tc>
        <w:tc>
          <w:tcPr>
            <w:tcW w:w="4588" w:type="dxa"/>
            <w:vAlign w:val="center"/>
          </w:tcPr>
          <w:p w14:paraId="3A8B220C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Ich bin</w:t>
            </w: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 xml:space="preserve"> im</w:t>
            </w:r>
            <w:r w:rsidRPr="0083278D"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740621">
              <w:rPr>
                <w:rFonts w:ascii="Century Gothic" w:hAnsi="Century Gothic" w:cs="Arial"/>
                <w:sz w:val="28"/>
                <w:szCs w:val="28"/>
              </w:rPr>
              <w:t>Park.</w:t>
            </w:r>
          </w:p>
        </w:tc>
        <w:tc>
          <w:tcPr>
            <w:tcW w:w="6662" w:type="dxa"/>
            <w:vAlign w:val="center"/>
          </w:tcPr>
          <w:p w14:paraId="06A60659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 xml:space="preserve">Ich möchte </w:t>
            </w: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 xml:space="preserve">zum </w:t>
            </w:r>
            <w:r w:rsidRPr="0083278D">
              <w:rPr>
                <w:rFonts w:ascii="Century Gothic" w:hAnsi="Century Gothic" w:cs="Arial"/>
                <w:sz w:val="28"/>
                <w:szCs w:val="28"/>
              </w:rPr>
              <w:t>Park.</w:t>
            </w:r>
          </w:p>
        </w:tc>
      </w:tr>
      <w:tr w:rsidR="00D363F2" w:rsidRPr="00D363F2" w14:paraId="5D5709E4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13EB46F4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das</w:t>
            </w:r>
          </w:p>
        </w:tc>
        <w:tc>
          <w:tcPr>
            <w:tcW w:w="1950" w:type="dxa"/>
            <w:vAlign w:val="center"/>
          </w:tcPr>
          <w:p w14:paraId="440DC539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Geschäft</w:t>
            </w:r>
          </w:p>
        </w:tc>
        <w:tc>
          <w:tcPr>
            <w:tcW w:w="4588" w:type="dxa"/>
            <w:vAlign w:val="center"/>
          </w:tcPr>
          <w:p w14:paraId="5F53F997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Ich bin</w:t>
            </w: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 xml:space="preserve"> im</w:t>
            </w:r>
            <w:r w:rsidRPr="00740621">
              <w:rPr>
                <w:rFonts w:ascii="Century Gothic" w:hAnsi="Century Gothic" w:cs="Arial"/>
                <w:color w:val="FF0000"/>
                <w:sz w:val="28"/>
                <w:szCs w:val="28"/>
              </w:rPr>
              <w:t xml:space="preserve"> </w:t>
            </w:r>
            <w:r w:rsidRPr="00740621">
              <w:rPr>
                <w:rFonts w:ascii="Century Gothic" w:hAnsi="Century Gothic" w:cs="Arial"/>
                <w:sz w:val="28"/>
                <w:szCs w:val="28"/>
              </w:rPr>
              <w:t>Geschäft.</w:t>
            </w:r>
          </w:p>
        </w:tc>
        <w:tc>
          <w:tcPr>
            <w:tcW w:w="6662" w:type="dxa"/>
            <w:vAlign w:val="center"/>
          </w:tcPr>
          <w:p w14:paraId="339B068C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 xml:space="preserve">Ich möchte </w:t>
            </w: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in</w:t>
            </w:r>
            <w:r w:rsidRPr="00740621">
              <w:rPr>
                <w:rFonts w:ascii="Century Gothic" w:hAnsi="Century Gothic" w:cs="Arial"/>
                <w:sz w:val="28"/>
                <w:szCs w:val="28"/>
              </w:rPr>
              <w:t xml:space="preserve"> das Geschäft.</w:t>
            </w:r>
          </w:p>
        </w:tc>
      </w:tr>
      <w:tr w:rsidR="00D363F2" w:rsidRPr="00D363F2" w14:paraId="0A2E69A2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6F235248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die</w:t>
            </w:r>
          </w:p>
        </w:tc>
        <w:tc>
          <w:tcPr>
            <w:tcW w:w="1950" w:type="dxa"/>
            <w:vAlign w:val="center"/>
          </w:tcPr>
          <w:p w14:paraId="391887EC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Schule</w:t>
            </w:r>
          </w:p>
        </w:tc>
        <w:tc>
          <w:tcPr>
            <w:tcW w:w="4588" w:type="dxa"/>
            <w:vAlign w:val="center"/>
          </w:tcPr>
          <w:p w14:paraId="7D2334A2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 xml:space="preserve">Ich bin </w:t>
            </w: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in der</w:t>
            </w:r>
            <w:r w:rsidRPr="0083278D"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740621">
              <w:rPr>
                <w:rFonts w:ascii="Century Gothic" w:hAnsi="Century Gothic" w:cs="Arial"/>
                <w:sz w:val="28"/>
                <w:szCs w:val="28"/>
              </w:rPr>
              <w:t>Schule.</w:t>
            </w:r>
          </w:p>
        </w:tc>
        <w:tc>
          <w:tcPr>
            <w:tcW w:w="6662" w:type="dxa"/>
            <w:vAlign w:val="center"/>
          </w:tcPr>
          <w:p w14:paraId="4AA72B21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 xml:space="preserve">Ich möchte </w:t>
            </w: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in die</w:t>
            </w:r>
            <w:r w:rsidRPr="0083278D"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740621">
              <w:rPr>
                <w:rFonts w:ascii="Century Gothic" w:hAnsi="Century Gothic" w:cs="Arial"/>
                <w:sz w:val="28"/>
                <w:szCs w:val="28"/>
              </w:rPr>
              <w:t>Schule.</w:t>
            </w:r>
          </w:p>
        </w:tc>
      </w:tr>
      <w:tr w:rsidR="00D363F2" w:rsidRPr="00D363F2" w14:paraId="4A7C5CC4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31971AC2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der</w:t>
            </w:r>
          </w:p>
        </w:tc>
        <w:tc>
          <w:tcPr>
            <w:tcW w:w="1950" w:type="dxa"/>
            <w:vAlign w:val="center"/>
          </w:tcPr>
          <w:p w14:paraId="0CEA5314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Supermarkt</w:t>
            </w:r>
          </w:p>
        </w:tc>
        <w:tc>
          <w:tcPr>
            <w:tcW w:w="4588" w:type="dxa"/>
            <w:vAlign w:val="center"/>
          </w:tcPr>
          <w:p w14:paraId="1481EE80" w14:textId="46DB188B" w:rsidR="00D363F2" w:rsidRPr="00740621" w:rsidRDefault="007C14F6" w:rsidP="007C14F6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Ich bin</w:t>
            </w:r>
          </w:p>
        </w:tc>
        <w:tc>
          <w:tcPr>
            <w:tcW w:w="6662" w:type="dxa"/>
            <w:vAlign w:val="center"/>
          </w:tcPr>
          <w:p w14:paraId="57A75BDF" w14:textId="5E497685" w:rsidR="00D363F2" w:rsidRPr="00740621" w:rsidRDefault="007C14F6" w:rsidP="007C14F6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Ich möchte</w:t>
            </w:r>
          </w:p>
        </w:tc>
      </w:tr>
      <w:tr w:rsidR="00D363F2" w:rsidRPr="00D363F2" w14:paraId="1FBEC7B2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1FFFB47B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das</w:t>
            </w:r>
          </w:p>
        </w:tc>
        <w:tc>
          <w:tcPr>
            <w:tcW w:w="1950" w:type="dxa"/>
            <w:vAlign w:val="center"/>
          </w:tcPr>
          <w:p w14:paraId="2FBB8E07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Krankenhaus</w:t>
            </w:r>
          </w:p>
        </w:tc>
        <w:tc>
          <w:tcPr>
            <w:tcW w:w="4588" w:type="dxa"/>
            <w:vAlign w:val="center"/>
          </w:tcPr>
          <w:p w14:paraId="494476FD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62959695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D363F2" w:rsidRPr="00D363F2" w14:paraId="33CE66E0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74FFAAEA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die</w:t>
            </w:r>
          </w:p>
        </w:tc>
        <w:tc>
          <w:tcPr>
            <w:tcW w:w="1950" w:type="dxa"/>
            <w:vAlign w:val="center"/>
          </w:tcPr>
          <w:p w14:paraId="0F4CB624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Kirche</w:t>
            </w:r>
          </w:p>
        </w:tc>
        <w:tc>
          <w:tcPr>
            <w:tcW w:w="4588" w:type="dxa"/>
            <w:vAlign w:val="center"/>
          </w:tcPr>
          <w:p w14:paraId="0CF4428C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11A9A292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D363F2" w:rsidRPr="00D363F2" w14:paraId="359AA3C1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104D5CD2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der</w:t>
            </w:r>
          </w:p>
        </w:tc>
        <w:tc>
          <w:tcPr>
            <w:tcW w:w="1950" w:type="dxa"/>
            <w:vAlign w:val="center"/>
          </w:tcPr>
          <w:p w14:paraId="02EE95AC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Markt</w:t>
            </w:r>
          </w:p>
        </w:tc>
        <w:tc>
          <w:tcPr>
            <w:tcW w:w="4588" w:type="dxa"/>
            <w:vAlign w:val="center"/>
          </w:tcPr>
          <w:p w14:paraId="15F08F80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48BDD4D4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D363F2" w:rsidRPr="00D363F2" w14:paraId="3DC2B0A1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0888FBAF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das</w:t>
            </w:r>
          </w:p>
        </w:tc>
        <w:tc>
          <w:tcPr>
            <w:tcW w:w="1950" w:type="dxa"/>
            <w:vAlign w:val="center"/>
          </w:tcPr>
          <w:p w14:paraId="0A2C1084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Museum</w:t>
            </w:r>
          </w:p>
        </w:tc>
        <w:tc>
          <w:tcPr>
            <w:tcW w:w="4588" w:type="dxa"/>
            <w:vAlign w:val="center"/>
          </w:tcPr>
          <w:p w14:paraId="5782444F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3B8378EB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D363F2" w:rsidRPr="00D363F2" w14:paraId="3719039B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70FEE17C" w14:textId="77777777" w:rsidR="00D363F2" w:rsidRPr="0083278D" w:rsidRDefault="00D363F2" w:rsidP="000E20E9">
            <w:pPr>
              <w:contextualSpacing/>
              <w:jc w:val="center"/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83278D">
              <w:rPr>
                <w:rFonts w:ascii="Century Gothic" w:hAnsi="Century Gothic" w:cs="Arial"/>
                <w:b/>
                <w:sz w:val="28"/>
                <w:szCs w:val="28"/>
              </w:rPr>
              <w:t>die</w:t>
            </w:r>
          </w:p>
        </w:tc>
        <w:tc>
          <w:tcPr>
            <w:tcW w:w="1950" w:type="dxa"/>
            <w:vAlign w:val="center"/>
          </w:tcPr>
          <w:p w14:paraId="7D1D3972" w14:textId="77777777" w:rsidR="00D363F2" w:rsidRPr="00740621" w:rsidRDefault="00D363F2" w:rsidP="000E20E9">
            <w:pPr>
              <w:contextualSpacing/>
              <w:rPr>
                <w:rFonts w:ascii="Century Gothic" w:hAnsi="Century Gothic" w:cs="Arial"/>
                <w:sz w:val="28"/>
                <w:szCs w:val="28"/>
              </w:rPr>
            </w:pPr>
            <w:r w:rsidRPr="00740621">
              <w:rPr>
                <w:rFonts w:ascii="Century Gothic" w:hAnsi="Century Gothic" w:cs="Arial"/>
                <w:sz w:val="28"/>
                <w:szCs w:val="28"/>
              </w:rPr>
              <w:t>Polizei</w:t>
            </w:r>
          </w:p>
        </w:tc>
        <w:tc>
          <w:tcPr>
            <w:tcW w:w="4588" w:type="dxa"/>
            <w:vAlign w:val="center"/>
          </w:tcPr>
          <w:p w14:paraId="6531BDBA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40487764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D363F2" w:rsidRPr="00D363F2" w14:paraId="2E191FC0" w14:textId="77777777" w:rsidTr="00067F78">
        <w:trPr>
          <w:trHeight w:val="567"/>
        </w:trPr>
        <w:tc>
          <w:tcPr>
            <w:tcW w:w="1088" w:type="dxa"/>
            <w:vAlign w:val="center"/>
          </w:tcPr>
          <w:p w14:paraId="55AC27B3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color w:val="FF0000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87BE86D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4588" w:type="dxa"/>
            <w:vAlign w:val="center"/>
          </w:tcPr>
          <w:p w14:paraId="549074BD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44DB5A04" w14:textId="77777777" w:rsidR="00D363F2" w:rsidRPr="00740621" w:rsidRDefault="00D363F2" w:rsidP="000E20E9">
            <w:pPr>
              <w:contextualSpacing/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</w:tbl>
    <w:p w14:paraId="15E51BD7" w14:textId="77777777" w:rsidR="000B11EB" w:rsidRDefault="000B11EB" w:rsidP="000E20E9">
      <w:pPr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0A8B1C62" w14:textId="77777777" w:rsidR="008B173B" w:rsidRDefault="008B173B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0ECA4574" w14:textId="77777777" w:rsidR="0039498F" w:rsidRPr="008E1714" w:rsidRDefault="0039498F" w:rsidP="00560C84">
      <w:p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hd w:val="clear" w:color="auto" w:fill="FFFFFF"/>
        <w:spacing w:after="0" w:line="240" w:lineRule="auto"/>
        <w:ind w:left="284"/>
        <w:contextualSpacing/>
        <w:jc w:val="center"/>
        <w:rPr>
          <w:rFonts w:ascii="Century Gothic" w:eastAsia="Times New Roman" w:hAnsi="Century Gothic" w:cs="Arial"/>
          <w:b/>
          <w:sz w:val="36"/>
          <w:szCs w:val="36"/>
          <w:lang w:eastAsia="de-DE"/>
        </w:rPr>
      </w:pPr>
      <w:r w:rsidRPr="008E1714">
        <w:rPr>
          <w:rFonts w:ascii="Century Gothic" w:eastAsia="Times New Roman" w:hAnsi="Century Gothic" w:cs="Arial"/>
          <w:b/>
          <w:sz w:val="36"/>
          <w:szCs w:val="36"/>
          <w:lang w:eastAsia="de-DE"/>
        </w:rPr>
        <w:lastRenderedPageBreak/>
        <w:t>Mein Schulweg</w:t>
      </w:r>
    </w:p>
    <w:p w14:paraId="3F7BE343" w14:textId="77777777" w:rsidR="0039498F" w:rsidRDefault="0039498F" w:rsidP="0039498F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</w:pPr>
    </w:p>
    <w:p w14:paraId="65F531EB" w14:textId="36F6E094" w:rsidR="00D82A38" w:rsidRPr="008E1714" w:rsidRDefault="00D82A38" w:rsidP="00AE1863">
      <w:pPr>
        <w:shd w:val="clear" w:color="auto" w:fill="FFFFFF"/>
        <w:spacing w:after="120" w:line="240" w:lineRule="auto"/>
        <w:ind w:left="142"/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</w:pPr>
      <w:r>
        <w:rPr>
          <w:rFonts w:ascii="Century Gothic" w:eastAsia="Times New Roman" w:hAnsi="Century Gothic" w:cs="Arial"/>
          <w:b/>
          <w:sz w:val="28"/>
          <w:szCs w:val="28"/>
          <w:u w:val="single"/>
          <w:lang w:eastAsia="de-DE"/>
        </w:rPr>
        <w:t>Arbeitsblatt 3</w:t>
      </w:r>
    </w:p>
    <w:p w14:paraId="0A88ECAD" w14:textId="5CA0BBE4" w:rsidR="00D82A38" w:rsidRPr="008E1714" w:rsidRDefault="00D82A38" w:rsidP="00D82A38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D82A38">
        <w:rPr>
          <w:rFonts w:ascii="Century Gothic" w:eastAsia="Times New Roman" w:hAnsi="Century Gothic" w:cs="Arial"/>
          <w:sz w:val="28"/>
          <w:szCs w:val="28"/>
          <w:lang w:eastAsia="de-DE"/>
        </w:rPr>
        <w:t>Kreu</w:t>
      </w:r>
      <w:r>
        <w:rPr>
          <w:rFonts w:ascii="Century Gothic" w:eastAsia="Times New Roman" w:hAnsi="Century Gothic" w:cs="Arial"/>
          <w:sz w:val="28"/>
          <w:szCs w:val="28"/>
          <w:lang w:eastAsia="de-DE"/>
        </w:rPr>
        <w:t>ze jeweils das richtige Feld an.</w:t>
      </w:r>
      <w:bookmarkStart w:id="0" w:name="_GoBack"/>
      <w:bookmarkEnd w:id="0"/>
    </w:p>
    <w:p w14:paraId="41EC5654" w14:textId="53FFED59" w:rsidR="00D82A38" w:rsidRPr="008E1714" w:rsidRDefault="00D82A38" w:rsidP="00D82A38">
      <w:pPr>
        <w:numPr>
          <w:ilvl w:val="0"/>
          <w:numId w:val="5"/>
        </w:numPr>
        <w:shd w:val="clear" w:color="auto" w:fill="FFFFFF"/>
        <w:spacing w:after="120" w:line="240" w:lineRule="auto"/>
        <w:ind w:left="714" w:hanging="357"/>
        <w:rPr>
          <w:rFonts w:ascii="Century Gothic" w:eastAsia="Times New Roman" w:hAnsi="Century Gothic" w:cs="Arial"/>
          <w:sz w:val="28"/>
          <w:szCs w:val="28"/>
          <w:lang w:eastAsia="de-DE"/>
        </w:rPr>
      </w:pPr>
      <w:r w:rsidRPr="00D82A38">
        <w:rPr>
          <w:rFonts w:ascii="Century Gothic" w:eastAsia="Times New Roman" w:hAnsi="Century Gothic" w:cs="Arial"/>
          <w:sz w:val="28"/>
          <w:szCs w:val="28"/>
          <w:lang w:eastAsia="de-DE"/>
        </w:rPr>
        <w:t>Was ist falsch?</w:t>
      </w:r>
      <w:r>
        <w:rPr>
          <w:rFonts w:ascii="Century Gothic" w:eastAsia="Times New Roman" w:hAnsi="Century Gothic" w:cs="Arial"/>
          <w:sz w:val="28"/>
          <w:szCs w:val="28"/>
          <w:lang w:eastAsia="de-DE"/>
        </w:rPr>
        <w:t xml:space="preserve"> Schreibe die Sätze richtig auf.</w:t>
      </w:r>
    </w:p>
    <w:p w14:paraId="5D2F671E" w14:textId="77777777" w:rsidR="00AA7BAC" w:rsidRPr="00D363F2" w:rsidRDefault="00AA7BAC" w:rsidP="004A30BE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MittlereSchattierung1-Akzent62"/>
        <w:tblpPr w:leftFromText="141" w:rightFromText="141" w:vertAnchor="text" w:horzAnchor="margin" w:tblpXSpec="center" w:tblpY="56"/>
        <w:tblW w:w="124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0"/>
        <w:gridCol w:w="4111"/>
      </w:tblGrid>
      <w:tr w:rsidR="00AA7BAC" w:rsidRPr="00D363F2" w14:paraId="0FF8C7BB" w14:textId="77777777" w:rsidTr="00604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</w:tcPr>
          <w:p w14:paraId="2411C419" w14:textId="77777777" w:rsidR="00D363F2" w:rsidRPr="00D363F2" w:rsidRDefault="00D363F2" w:rsidP="00C334D4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89CBC83" w14:textId="77777777" w:rsidR="00D363F2" w:rsidRPr="00D363F2" w:rsidRDefault="00D363F2" w:rsidP="00C334D4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auto"/>
                <w:sz w:val="28"/>
                <w:szCs w:val="28"/>
              </w:rPr>
            </w:pPr>
            <w:r w:rsidRPr="00D363F2">
              <w:rPr>
                <w:rFonts w:ascii="Arial" w:hAnsi="Arial" w:cs="Arial"/>
                <w:noProof/>
                <w:color w:val="auto"/>
                <w:sz w:val="28"/>
                <w:szCs w:val="28"/>
              </w:rPr>
              <w:t xml:space="preserve">       erlaubt     nicht erlaubt </w:t>
            </w:r>
          </w:p>
        </w:tc>
      </w:tr>
      <w:tr w:rsidR="00D363F2" w:rsidRPr="00D363F2" w14:paraId="16B25190" w14:textId="77777777" w:rsidTr="0060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13181D" w14:textId="77777777" w:rsidR="00D363F2" w:rsidRPr="00050113" w:rsidRDefault="00D363F2" w:rsidP="00C334D4">
            <w:pPr>
              <w:contextualSpacing/>
              <w:rPr>
                <w:rFonts w:ascii="Century Gothic" w:hAnsi="Century Gothic" w:cs="Arial"/>
                <w:b w:val="0"/>
                <w:sz w:val="28"/>
                <w:szCs w:val="28"/>
              </w:rPr>
            </w:pPr>
            <w:r w:rsidRPr="00050113">
              <w:rPr>
                <w:rFonts w:ascii="Century Gothic" w:hAnsi="Century Gothic" w:cs="Arial"/>
                <w:b w:val="0"/>
                <w:sz w:val="28"/>
                <w:szCs w:val="28"/>
              </w:rPr>
              <w:t xml:space="preserve">Der Fahrradfahrer fährt auf dem Bürgersteig. 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90FFCE" w14:textId="34A327C5" w:rsidR="00D363F2" w:rsidRPr="00D363F2" w:rsidRDefault="00560C84" w:rsidP="00C334D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09DE48E" wp14:editId="4A65BF57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37" name="Rechtec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37" o:spid="_x0000_s1026" style="position:absolute;margin-left:40.6pt;margin-top:3.4pt;width:14.45pt;height:11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" filled="f" strokecolor="windowText" strokeweight="1.25pt">
                      <v:textbox inset="0"/>
                    </v:rect>
                  </w:pict>
                </mc:Fallback>
              </mc:AlternateContent>
            </w:r>
            <w:r w:rsidR="00D363F2"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FFBC86" wp14:editId="3C6A5BA6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36" name="Rechtec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36" o:spid="_x0000_s1026" style="position:absolute;margin-left:126.75pt;margin-top:3.4pt;width:14.45pt;height:11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" filled="f" strokecolor="windowText" strokeweight="1.25pt"/>
                  </w:pict>
                </mc:Fallback>
              </mc:AlternateContent>
            </w:r>
            <w:r w:rsidR="00D363F2" w:rsidRPr="00D363F2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D363F2" w:rsidRPr="00D363F2" w14:paraId="0DA0E29C" w14:textId="77777777" w:rsidTr="006049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1EFBEFA" w14:textId="77777777" w:rsidR="00D363F2" w:rsidRPr="00050113" w:rsidRDefault="00D363F2" w:rsidP="00C334D4">
            <w:pPr>
              <w:contextualSpacing/>
              <w:rPr>
                <w:rFonts w:ascii="Century Gothic" w:hAnsi="Century Gothic" w:cs="Arial"/>
                <w:b w:val="0"/>
                <w:sz w:val="28"/>
                <w:szCs w:val="28"/>
              </w:rPr>
            </w:pPr>
            <w:r w:rsidRPr="00050113">
              <w:rPr>
                <w:rFonts w:ascii="Century Gothic" w:hAnsi="Century Gothic" w:cs="Arial"/>
                <w:b w:val="0"/>
                <w:sz w:val="28"/>
                <w:szCs w:val="28"/>
              </w:rPr>
              <w:t>Das Auto bremst am Zebrastreifen.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57E6977" w14:textId="77777777" w:rsidR="00D363F2" w:rsidRPr="00D363F2" w:rsidRDefault="00D363F2" w:rsidP="00C334D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0A6C8EA" wp14:editId="6C2D1570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38" name="Rechtec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38" o:spid="_x0000_s1026" style="position:absolute;margin-left:126.9pt;margin-top:3.4pt;width:14.45pt;height:1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7F19DB7" wp14:editId="574AD07C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39" name="Rechtec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39" o:spid="_x0000_s1026" style="position:absolute;margin-left:40.9pt;margin-top:3.4pt;width:14.45pt;height:1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</w:t>
            </w:r>
          </w:p>
        </w:tc>
      </w:tr>
      <w:tr w:rsidR="00D363F2" w:rsidRPr="00D363F2" w14:paraId="50F0A12E" w14:textId="77777777" w:rsidTr="0060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0222F32" w14:textId="77777777" w:rsidR="00D363F2" w:rsidRPr="00050113" w:rsidRDefault="00D363F2" w:rsidP="00C334D4">
            <w:pPr>
              <w:contextualSpacing/>
              <w:rPr>
                <w:rFonts w:ascii="Century Gothic" w:hAnsi="Century Gothic" w:cs="Arial"/>
                <w:b w:val="0"/>
                <w:sz w:val="28"/>
                <w:szCs w:val="28"/>
              </w:rPr>
            </w:pPr>
            <w:r w:rsidRPr="00050113">
              <w:rPr>
                <w:rFonts w:ascii="Century Gothic" w:hAnsi="Century Gothic" w:cs="Arial"/>
                <w:b w:val="0"/>
                <w:sz w:val="28"/>
                <w:szCs w:val="28"/>
              </w:rPr>
              <w:t xml:space="preserve">Der Hund läuft in den Supermarkt. 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7977AA" w14:textId="77777777" w:rsidR="00D363F2" w:rsidRPr="00D363F2" w:rsidRDefault="00D363F2" w:rsidP="00C334D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442E863" wp14:editId="407DC545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0" name="Rechteck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0" o:spid="_x0000_s1026" style="position:absolute;margin-left:126.9pt;margin-top:3.4pt;width:14.45pt;height:11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FEB91BB" wp14:editId="189C5536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1" name="Rechtec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1" o:spid="_x0000_s1026" style="position:absolute;margin-left:40.9pt;margin-top:3.4pt;width:14.4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</w:t>
            </w:r>
          </w:p>
        </w:tc>
      </w:tr>
      <w:tr w:rsidR="00D363F2" w:rsidRPr="00D363F2" w14:paraId="40503EE0" w14:textId="77777777" w:rsidTr="006049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A64352F" w14:textId="77777777" w:rsidR="00D363F2" w:rsidRPr="00050113" w:rsidRDefault="00D363F2" w:rsidP="00C334D4">
            <w:pPr>
              <w:contextualSpacing/>
              <w:rPr>
                <w:rFonts w:ascii="Century Gothic" w:hAnsi="Century Gothic" w:cs="Arial"/>
                <w:b w:val="0"/>
                <w:sz w:val="28"/>
                <w:szCs w:val="28"/>
              </w:rPr>
            </w:pPr>
            <w:r w:rsidRPr="00050113">
              <w:rPr>
                <w:rFonts w:ascii="Century Gothic" w:hAnsi="Century Gothic" w:cs="Arial"/>
                <w:b w:val="0"/>
                <w:sz w:val="28"/>
                <w:szCs w:val="28"/>
              </w:rPr>
              <w:t>Das Kind spielt auf der Straße.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1590CE3" w14:textId="77777777" w:rsidR="00D363F2" w:rsidRPr="00D363F2" w:rsidRDefault="00D363F2" w:rsidP="00C334D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4F3E486" wp14:editId="5AE15EFB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2" name="Rechtec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2" o:spid="_x0000_s1026" style="position:absolute;margin-left:126.9pt;margin-top:3.4pt;width:14.45pt;height:11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53DBC84" wp14:editId="3405BAF0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3" name="Rechtec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3" o:spid="_x0000_s1026" style="position:absolute;margin-left:40.9pt;margin-top:3.4pt;width:14.45pt;height:11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</w:t>
            </w:r>
          </w:p>
        </w:tc>
      </w:tr>
      <w:tr w:rsidR="00D363F2" w:rsidRPr="00D363F2" w14:paraId="44C46B7E" w14:textId="77777777" w:rsidTr="0060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188EC1E" w14:textId="77777777" w:rsidR="00D363F2" w:rsidRPr="00050113" w:rsidRDefault="00D363F2" w:rsidP="00C334D4">
            <w:pPr>
              <w:contextualSpacing/>
              <w:rPr>
                <w:rFonts w:ascii="Century Gothic" w:hAnsi="Century Gothic" w:cs="Arial"/>
                <w:b w:val="0"/>
                <w:sz w:val="28"/>
                <w:szCs w:val="28"/>
              </w:rPr>
            </w:pPr>
            <w:r w:rsidRPr="00050113">
              <w:rPr>
                <w:rFonts w:ascii="Century Gothic" w:hAnsi="Century Gothic" w:cs="Arial"/>
                <w:b w:val="0"/>
                <w:sz w:val="28"/>
                <w:szCs w:val="28"/>
              </w:rPr>
              <w:t xml:space="preserve">Der Bus hält an der Haltestelle. 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D72572" w14:textId="77777777" w:rsidR="00D363F2" w:rsidRPr="00D363F2" w:rsidRDefault="00D363F2" w:rsidP="00C334D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70A4A10" wp14:editId="59462246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4" name="Rechtec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4" o:spid="_x0000_s1026" style="position:absolute;margin-left:126.9pt;margin-top:3.4pt;width:14.45pt;height:11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3D1EE1E" wp14:editId="13059C34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5" name="Rechtec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5" o:spid="_x0000_s1026" style="position:absolute;margin-left:40.9pt;margin-top:3.4pt;width:14.45pt;height:11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</w:t>
            </w:r>
          </w:p>
        </w:tc>
      </w:tr>
      <w:tr w:rsidR="00D363F2" w:rsidRPr="00D363F2" w14:paraId="697FE348" w14:textId="77777777" w:rsidTr="006049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E5C9BE3" w14:textId="77777777" w:rsidR="00D363F2" w:rsidRPr="00050113" w:rsidRDefault="00D363F2" w:rsidP="00C334D4">
            <w:pPr>
              <w:contextualSpacing/>
              <w:rPr>
                <w:rFonts w:ascii="Century Gothic" w:hAnsi="Century Gothic" w:cs="Arial"/>
                <w:b w:val="0"/>
                <w:sz w:val="28"/>
                <w:szCs w:val="28"/>
              </w:rPr>
            </w:pPr>
            <w:r w:rsidRPr="00050113">
              <w:rPr>
                <w:rFonts w:ascii="Century Gothic" w:hAnsi="Century Gothic" w:cs="Arial"/>
                <w:b w:val="0"/>
                <w:sz w:val="28"/>
                <w:szCs w:val="28"/>
              </w:rPr>
              <w:t xml:space="preserve">Das Taxi fährt über die gelbe Ampel. 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1D52883" w14:textId="77777777" w:rsidR="00D363F2" w:rsidRPr="00D363F2" w:rsidRDefault="00D363F2" w:rsidP="00C334D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D27D2D9" wp14:editId="27A08A7D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6" name="Rechtec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6" o:spid="_x0000_s1026" style="position:absolute;margin-left:126.9pt;margin-top:3.4pt;width:14.45pt;height:11.0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E7F04AF" wp14:editId="729DB7C9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43180</wp:posOffset>
                      </wp:positionV>
                      <wp:extent cx="183600" cy="140400"/>
                      <wp:effectExtent l="0" t="0" r="26035" b="12065"/>
                      <wp:wrapNone/>
                      <wp:docPr id="47" name="Rechtec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7" o:spid="_x0000_s1026" style="position:absolute;margin-left:40.9pt;margin-top:3.4pt;width:14.45pt;height:11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" filled="f" strokecolor="windowText" strokeweight="1.25pt"/>
                  </w:pict>
                </mc:Fallback>
              </mc:AlternateContent>
            </w:r>
            <w:r w:rsidRPr="00D363F2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</w:t>
            </w:r>
          </w:p>
        </w:tc>
      </w:tr>
      <w:tr w:rsidR="00D363F2" w:rsidRPr="00D363F2" w14:paraId="60954E0F" w14:textId="77777777" w:rsidTr="0060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3F3C1D" w14:textId="77777777" w:rsidR="00D363F2" w:rsidRPr="00D363F2" w:rsidRDefault="00D363F2" w:rsidP="00C334D4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F21827" w14:textId="77777777" w:rsidR="00D363F2" w:rsidRPr="00D363F2" w:rsidRDefault="00D363F2" w:rsidP="00C334D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8"/>
                <w:szCs w:val="28"/>
                <w:lang w:eastAsia="de-DE"/>
              </w:rPr>
            </w:pPr>
          </w:p>
        </w:tc>
      </w:tr>
    </w:tbl>
    <w:p w14:paraId="60DCDBC5" w14:textId="77777777" w:rsidR="00D363F2" w:rsidRPr="00D363F2" w:rsidRDefault="00D363F2" w:rsidP="000E20E9">
      <w:pPr>
        <w:spacing w:line="240" w:lineRule="auto"/>
        <w:rPr>
          <w:rFonts w:ascii="Arial" w:hAnsi="Arial" w:cs="Arial"/>
          <w:sz w:val="28"/>
          <w:szCs w:val="28"/>
        </w:rPr>
      </w:pPr>
    </w:p>
    <w:p w14:paraId="13E7F4A1" w14:textId="77777777" w:rsidR="00D363F2" w:rsidRDefault="00D363F2" w:rsidP="000E20E9">
      <w:pPr>
        <w:spacing w:line="240" w:lineRule="auto"/>
      </w:pPr>
    </w:p>
    <w:p w14:paraId="6AE5CA73" w14:textId="77777777" w:rsidR="00966CBB" w:rsidRDefault="00966CBB" w:rsidP="002E7A8B">
      <w:pPr>
        <w:pStyle w:val="berschrift3"/>
        <w:spacing w:after="120" w:line="240" w:lineRule="auto"/>
        <w:rPr>
          <w:sz w:val="24"/>
          <w:szCs w:val="24"/>
        </w:rPr>
      </w:pPr>
    </w:p>
    <w:p w14:paraId="1FFB22DB" w14:textId="77777777" w:rsidR="00FE2820" w:rsidRDefault="00FE2820" w:rsidP="00FE2820"/>
    <w:p w14:paraId="0074DD77" w14:textId="77777777" w:rsidR="00FE2820" w:rsidRDefault="00FE2820" w:rsidP="00FE2820"/>
    <w:p w14:paraId="1E60D0A9" w14:textId="77777777" w:rsidR="00FE2820" w:rsidRDefault="00FE2820" w:rsidP="00FE2820"/>
    <w:p w14:paraId="193B330C" w14:textId="77777777" w:rsidR="004A30BE" w:rsidRDefault="004A30BE" w:rsidP="00FE2820"/>
    <w:p w14:paraId="39A29573" w14:textId="77777777" w:rsidR="00FE2820" w:rsidRDefault="00FE2820" w:rsidP="00FE2820"/>
    <w:p w14:paraId="0ED6CADB" w14:textId="77777777" w:rsidR="00FE2820" w:rsidRDefault="00FE2820" w:rsidP="00FE2820">
      <w:pPr>
        <w:spacing w:after="240" w:line="240" w:lineRule="auto"/>
      </w:pPr>
      <w:r>
        <w:t>________________________________________________________________________________________________________________________________________</w:t>
      </w:r>
    </w:p>
    <w:p w14:paraId="2DC2A2EF" w14:textId="77777777" w:rsidR="00FE2820" w:rsidRDefault="00FE2820" w:rsidP="00FE2820">
      <w:pPr>
        <w:spacing w:after="240" w:line="240" w:lineRule="auto"/>
      </w:pPr>
      <w:r>
        <w:t>________________________________________________________________________________________________________________________________________</w:t>
      </w:r>
    </w:p>
    <w:p w14:paraId="2DDDD496" w14:textId="77777777" w:rsidR="00FE2820" w:rsidRDefault="00FE2820" w:rsidP="00FE2820">
      <w:pPr>
        <w:spacing w:after="240" w:line="240" w:lineRule="auto"/>
      </w:pPr>
      <w:r>
        <w:t>________________________________________________________________________________________________________________________________________</w:t>
      </w:r>
    </w:p>
    <w:p w14:paraId="2522DF96" w14:textId="77777777" w:rsidR="00FE2820" w:rsidRDefault="00FE2820" w:rsidP="00FE2820">
      <w:pPr>
        <w:spacing w:after="240" w:line="240" w:lineRule="auto"/>
      </w:pPr>
      <w:r>
        <w:t>________________________________________________________________________________________________________________________________________</w:t>
      </w:r>
    </w:p>
    <w:p w14:paraId="79BF33D6" w14:textId="77777777" w:rsidR="00FE2820" w:rsidRDefault="00FE2820" w:rsidP="00FE2820">
      <w:pPr>
        <w:spacing w:after="240" w:line="240" w:lineRule="auto"/>
      </w:pPr>
      <w:r>
        <w:t>________________________________________________________________________________________________________________________________________</w:t>
      </w:r>
    </w:p>
    <w:p w14:paraId="5D21EC43" w14:textId="37349D5E" w:rsidR="00FE2820" w:rsidRPr="00FE2820" w:rsidRDefault="00FE2820" w:rsidP="00FE2820">
      <w:pPr>
        <w:spacing w:after="240" w:line="240" w:lineRule="auto"/>
      </w:pPr>
      <w:r>
        <w:t>________________________________________________________________________________________________________________________________________</w:t>
      </w:r>
    </w:p>
    <w:sectPr w:rsidR="00FE2820" w:rsidRPr="00FE2820" w:rsidSect="00AE1863">
      <w:pgSz w:w="16838" w:h="11906" w:orient="landscape"/>
      <w:pgMar w:top="1134" w:right="1134" w:bottom="851" w:left="79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93E44BA" w15:done="0"/>
  <w15:commentEx w15:paraId="4EE3481E" w15:done="0"/>
  <w15:commentEx w15:paraId="21641054" w15:done="0"/>
  <w15:commentEx w15:paraId="654C811E" w15:done="0"/>
  <w15:commentEx w15:paraId="50C5A2A1" w15:done="0"/>
  <w15:commentEx w15:paraId="3F90538B" w15:done="0"/>
  <w15:commentEx w15:paraId="0B5A681F" w15:done="0"/>
  <w15:commentEx w15:paraId="7E7005B3" w15:done="0"/>
  <w15:commentEx w15:paraId="5BA73BA6" w15:done="0"/>
  <w15:commentEx w15:paraId="37B64A26" w15:done="0"/>
  <w15:commentEx w15:paraId="6DFBEB35" w15:done="0"/>
  <w15:commentEx w15:paraId="6BBC121B" w15:done="0"/>
  <w15:commentEx w15:paraId="2873412B" w15:done="0"/>
  <w15:commentEx w15:paraId="4D471258" w15:done="0"/>
  <w15:commentEx w15:paraId="7D309BBF" w15:done="0"/>
  <w15:commentEx w15:paraId="31C5DA42" w15:done="0"/>
  <w15:commentEx w15:paraId="7FBFF30A" w15:done="0"/>
  <w15:commentEx w15:paraId="12F544E5" w15:done="0"/>
  <w15:commentEx w15:paraId="3B9D4227" w15:done="0"/>
  <w15:commentEx w15:paraId="259EF285" w15:done="0"/>
  <w15:commentEx w15:paraId="7F427E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3E44BA" w16cid:durableId="1FB66235"/>
  <w16cid:commentId w16cid:paraId="4EE3481E" w16cid:durableId="1FB66236"/>
  <w16cid:commentId w16cid:paraId="21641054" w16cid:durableId="1FB66237"/>
  <w16cid:commentId w16cid:paraId="654C811E" w16cid:durableId="1FB66239"/>
  <w16cid:commentId w16cid:paraId="50C5A2A1" w16cid:durableId="1FB6623A"/>
  <w16cid:commentId w16cid:paraId="3F90538B" w16cid:durableId="1FB6623B"/>
  <w16cid:commentId w16cid:paraId="0B5A681F" w16cid:durableId="1FB6623C"/>
  <w16cid:commentId w16cid:paraId="7E7005B3" w16cid:durableId="1FB6623E"/>
  <w16cid:commentId w16cid:paraId="5BA73BA6" w16cid:durableId="1FB6623F"/>
  <w16cid:commentId w16cid:paraId="37B64A26" w16cid:durableId="1FB66240"/>
  <w16cid:commentId w16cid:paraId="6DFBEB35" w16cid:durableId="1FB66241"/>
  <w16cid:commentId w16cid:paraId="6BBC121B" w16cid:durableId="1FB66242"/>
  <w16cid:commentId w16cid:paraId="2873412B" w16cid:durableId="1FB66243"/>
  <w16cid:commentId w16cid:paraId="4D471258" w16cid:durableId="1FB66244"/>
  <w16cid:commentId w16cid:paraId="7D309BBF" w16cid:durableId="1FB66245"/>
  <w16cid:commentId w16cid:paraId="31C5DA42" w16cid:durableId="1FB66246"/>
  <w16cid:commentId w16cid:paraId="7FBFF30A" w16cid:durableId="1FB66247"/>
  <w16cid:commentId w16cid:paraId="12F544E5" w16cid:durableId="1FB66248"/>
  <w16cid:commentId w16cid:paraId="3B9D4227" w16cid:durableId="1FB66249"/>
  <w16cid:commentId w16cid:paraId="259EF285" w16cid:durableId="1FB6624A"/>
  <w16cid:commentId w16cid:paraId="7F427E80" w16cid:durableId="1FB662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64D40" w14:textId="77777777" w:rsidR="001C1AF9" w:rsidRDefault="001C1AF9" w:rsidP="00465BF8">
      <w:pPr>
        <w:spacing w:after="0" w:line="240" w:lineRule="auto"/>
      </w:pPr>
      <w:r>
        <w:separator/>
      </w:r>
    </w:p>
  </w:endnote>
  <w:endnote w:type="continuationSeparator" w:id="0">
    <w:p w14:paraId="1599F907" w14:textId="77777777" w:rsidR="001C1AF9" w:rsidRDefault="001C1AF9" w:rsidP="0046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83EC0" w14:textId="77777777" w:rsidR="001C1AF9" w:rsidRDefault="001C1AF9" w:rsidP="00465BF8">
      <w:pPr>
        <w:spacing w:after="0" w:line="240" w:lineRule="auto"/>
      </w:pPr>
      <w:r>
        <w:separator/>
      </w:r>
    </w:p>
  </w:footnote>
  <w:footnote w:type="continuationSeparator" w:id="0">
    <w:p w14:paraId="03C86B3C" w14:textId="77777777" w:rsidR="001C1AF9" w:rsidRDefault="001C1AF9" w:rsidP="00465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37D"/>
    <w:multiLevelType w:val="hybridMultilevel"/>
    <w:tmpl w:val="720A54A0"/>
    <w:lvl w:ilvl="0" w:tplc="D29C3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85518"/>
    <w:multiLevelType w:val="hybridMultilevel"/>
    <w:tmpl w:val="A4C80A66"/>
    <w:styleLink w:val="Nummeriert"/>
    <w:lvl w:ilvl="0" w:tplc="2E98CAFC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467588">
      <w:start w:val="1"/>
      <w:numFmt w:val="decimal"/>
      <w:lvlText w:val="%2."/>
      <w:lvlJc w:val="left"/>
      <w:pPr>
        <w:ind w:left="11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446072">
      <w:start w:val="1"/>
      <w:numFmt w:val="decimal"/>
      <w:lvlText w:val="%3."/>
      <w:lvlJc w:val="left"/>
      <w:pPr>
        <w:ind w:left="19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54EF40">
      <w:start w:val="1"/>
      <w:numFmt w:val="decimal"/>
      <w:lvlText w:val="%4."/>
      <w:lvlJc w:val="left"/>
      <w:pPr>
        <w:ind w:left="27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80795E">
      <w:start w:val="1"/>
      <w:numFmt w:val="decimal"/>
      <w:lvlText w:val="%5."/>
      <w:lvlJc w:val="left"/>
      <w:pPr>
        <w:ind w:left="35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BA5ADA">
      <w:start w:val="1"/>
      <w:numFmt w:val="decimal"/>
      <w:lvlText w:val="%6."/>
      <w:lvlJc w:val="left"/>
      <w:pPr>
        <w:ind w:left="43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81A01D6">
      <w:start w:val="1"/>
      <w:numFmt w:val="decimal"/>
      <w:lvlText w:val="%7."/>
      <w:lvlJc w:val="left"/>
      <w:pPr>
        <w:ind w:left="51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867AA8">
      <w:start w:val="1"/>
      <w:numFmt w:val="decimal"/>
      <w:lvlText w:val="%8."/>
      <w:lvlJc w:val="left"/>
      <w:pPr>
        <w:ind w:left="59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F6A7FC">
      <w:start w:val="1"/>
      <w:numFmt w:val="decimal"/>
      <w:lvlText w:val="%9."/>
      <w:lvlJc w:val="left"/>
      <w:pPr>
        <w:ind w:left="67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75F629F6"/>
    <w:multiLevelType w:val="hybridMultilevel"/>
    <w:tmpl w:val="720A54A0"/>
    <w:lvl w:ilvl="0" w:tplc="D29C3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F37B3"/>
    <w:multiLevelType w:val="hybridMultilevel"/>
    <w:tmpl w:val="720A54A0"/>
    <w:lvl w:ilvl="0" w:tplc="D29C3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F6"/>
    <w:rsid w:val="00007119"/>
    <w:rsid w:val="000300A7"/>
    <w:rsid w:val="00034783"/>
    <w:rsid w:val="000351E9"/>
    <w:rsid w:val="00037DE0"/>
    <w:rsid w:val="00042415"/>
    <w:rsid w:val="00050113"/>
    <w:rsid w:val="000520DB"/>
    <w:rsid w:val="00052250"/>
    <w:rsid w:val="00062480"/>
    <w:rsid w:val="00062DDE"/>
    <w:rsid w:val="00063417"/>
    <w:rsid w:val="00064098"/>
    <w:rsid w:val="00067F78"/>
    <w:rsid w:val="00074F4B"/>
    <w:rsid w:val="00082468"/>
    <w:rsid w:val="00082C5E"/>
    <w:rsid w:val="00086BE7"/>
    <w:rsid w:val="0008721C"/>
    <w:rsid w:val="00092437"/>
    <w:rsid w:val="00092998"/>
    <w:rsid w:val="00094C2A"/>
    <w:rsid w:val="000A20D8"/>
    <w:rsid w:val="000A3C60"/>
    <w:rsid w:val="000A7B15"/>
    <w:rsid w:val="000B11EB"/>
    <w:rsid w:val="000B5BE8"/>
    <w:rsid w:val="000C109C"/>
    <w:rsid w:val="000C3047"/>
    <w:rsid w:val="000C370E"/>
    <w:rsid w:val="000C4A04"/>
    <w:rsid w:val="000D2C56"/>
    <w:rsid w:val="000D718E"/>
    <w:rsid w:val="000D78B0"/>
    <w:rsid w:val="000E20E9"/>
    <w:rsid w:val="000E3220"/>
    <w:rsid w:val="000E3B14"/>
    <w:rsid w:val="000E3B7E"/>
    <w:rsid w:val="000E78CB"/>
    <w:rsid w:val="000F0018"/>
    <w:rsid w:val="00100157"/>
    <w:rsid w:val="00100A65"/>
    <w:rsid w:val="00101B82"/>
    <w:rsid w:val="001022F4"/>
    <w:rsid w:val="00112CD4"/>
    <w:rsid w:val="001159F6"/>
    <w:rsid w:val="00116D5A"/>
    <w:rsid w:val="00125015"/>
    <w:rsid w:val="00132B91"/>
    <w:rsid w:val="001361E5"/>
    <w:rsid w:val="00140B79"/>
    <w:rsid w:val="00141994"/>
    <w:rsid w:val="00142C19"/>
    <w:rsid w:val="00155C2A"/>
    <w:rsid w:val="00157CB3"/>
    <w:rsid w:val="00160557"/>
    <w:rsid w:val="0016141F"/>
    <w:rsid w:val="00162A4F"/>
    <w:rsid w:val="001663F9"/>
    <w:rsid w:val="001707A2"/>
    <w:rsid w:val="001822CB"/>
    <w:rsid w:val="00186692"/>
    <w:rsid w:val="001951C2"/>
    <w:rsid w:val="001952CB"/>
    <w:rsid w:val="00195998"/>
    <w:rsid w:val="001969D5"/>
    <w:rsid w:val="001A1FF1"/>
    <w:rsid w:val="001A7BF7"/>
    <w:rsid w:val="001B051C"/>
    <w:rsid w:val="001B1C05"/>
    <w:rsid w:val="001B561E"/>
    <w:rsid w:val="001C04A9"/>
    <w:rsid w:val="001C1AF9"/>
    <w:rsid w:val="001D04FD"/>
    <w:rsid w:val="001D0C4F"/>
    <w:rsid w:val="001D2045"/>
    <w:rsid w:val="001D4BC2"/>
    <w:rsid w:val="001E1143"/>
    <w:rsid w:val="001E3383"/>
    <w:rsid w:val="001E5E0C"/>
    <w:rsid w:val="001E66BD"/>
    <w:rsid w:val="001E7440"/>
    <w:rsid w:val="001F14FB"/>
    <w:rsid w:val="0020029D"/>
    <w:rsid w:val="002058A2"/>
    <w:rsid w:val="0021014B"/>
    <w:rsid w:val="0021156E"/>
    <w:rsid w:val="00213191"/>
    <w:rsid w:val="002204FF"/>
    <w:rsid w:val="00225298"/>
    <w:rsid w:val="00232EB5"/>
    <w:rsid w:val="00246589"/>
    <w:rsid w:val="002474B2"/>
    <w:rsid w:val="00247652"/>
    <w:rsid w:val="00247E5D"/>
    <w:rsid w:val="00257C14"/>
    <w:rsid w:val="002707A7"/>
    <w:rsid w:val="00273BB8"/>
    <w:rsid w:val="0027568C"/>
    <w:rsid w:val="00275743"/>
    <w:rsid w:val="002766D4"/>
    <w:rsid w:val="002804A0"/>
    <w:rsid w:val="002804DE"/>
    <w:rsid w:val="00294428"/>
    <w:rsid w:val="002A34F5"/>
    <w:rsid w:val="002A7581"/>
    <w:rsid w:val="002A7A76"/>
    <w:rsid w:val="002B3D6F"/>
    <w:rsid w:val="002C3231"/>
    <w:rsid w:val="002C6172"/>
    <w:rsid w:val="002C67AC"/>
    <w:rsid w:val="002C71BF"/>
    <w:rsid w:val="002C765E"/>
    <w:rsid w:val="002D0D96"/>
    <w:rsid w:val="002D70A0"/>
    <w:rsid w:val="002E2BAD"/>
    <w:rsid w:val="002E5F18"/>
    <w:rsid w:val="002E65FC"/>
    <w:rsid w:val="002E7A8B"/>
    <w:rsid w:val="002F53AE"/>
    <w:rsid w:val="003028C8"/>
    <w:rsid w:val="0030422E"/>
    <w:rsid w:val="00316499"/>
    <w:rsid w:val="00320A9F"/>
    <w:rsid w:val="00324F3F"/>
    <w:rsid w:val="00327CB9"/>
    <w:rsid w:val="00331115"/>
    <w:rsid w:val="0033176A"/>
    <w:rsid w:val="0033195C"/>
    <w:rsid w:val="003330EE"/>
    <w:rsid w:val="003342D0"/>
    <w:rsid w:val="003423CE"/>
    <w:rsid w:val="00342F5A"/>
    <w:rsid w:val="003431B5"/>
    <w:rsid w:val="00345713"/>
    <w:rsid w:val="00346F8D"/>
    <w:rsid w:val="00347820"/>
    <w:rsid w:val="003515BE"/>
    <w:rsid w:val="00351A84"/>
    <w:rsid w:val="0035264C"/>
    <w:rsid w:val="00357DF9"/>
    <w:rsid w:val="00361366"/>
    <w:rsid w:val="003614A4"/>
    <w:rsid w:val="00361B8F"/>
    <w:rsid w:val="00371CAB"/>
    <w:rsid w:val="00377A74"/>
    <w:rsid w:val="00390321"/>
    <w:rsid w:val="0039419D"/>
    <w:rsid w:val="0039498F"/>
    <w:rsid w:val="003A7491"/>
    <w:rsid w:val="003B1700"/>
    <w:rsid w:val="003B1B4A"/>
    <w:rsid w:val="003B5EEB"/>
    <w:rsid w:val="003B687B"/>
    <w:rsid w:val="003C1032"/>
    <w:rsid w:val="003C5FD6"/>
    <w:rsid w:val="003D093D"/>
    <w:rsid w:val="003D0BF9"/>
    <w:rsid w:val="003D0E6C"/>
    <w:rsid w:val="003D1D11"/>
    <w:rsid w:val="003D23D4"/>
    <w:rsid w:val="003D2D4D"/>
    <w:rsid w:val="003E23BD"/>
    <w:rsid w:val="003E30CF"/>
    <w:rsid w:val="003E47E2"/>
    <w:rsid w:val="003E526E"/>
    <w:rsid w:val="003E6245"/>
    <w:rsid w:val="003F3A9D"/>
    <w:rsid w:val="003F3E06"/>
    <w:rsid w:val="003F7079"/>
    <w:rsid w:val="003F78A1"/>
    <w:rsid w:val="004033D2"/>
    <w:rsid w:val="00404735"/>
    <w:rsid w:val="00405BCA"/>
    <w:rsid w:val="00405FED"/>
    <w:rsid w:val="00414180"/>
    <w:rsid w:val="00417200"/>
    <w:rsid w:val="00424F1A"/>
    <w:rsid w:val="004329AD"/>
    <w:rsid w:val="00440239"/>
    <w:rsid w:val="00440D73"/>
    <w:rsid w:val="00441999"/>
    <w:rsid w:val="004458BC"/>
    <w:rsid w:val="0044627A"/>
    <w:rsid w:val="004468EC"/>
    <w:rsid w:val="004501C5"/>
    <w:rsid w:val="00450629"/>
    <w:rsid w:val="004510BA"/>
    <w:rsid w:val="004514DD"/>
    <w:rsid w:val="004554C9"/>
    <w:rsid w:val="00457163"/>
    <w:rsid w:val="00461026"/>
    <w:rsid w:val="004620F9"/>
    <w:rsid w:val="0046318C"/>
    <w:rsid w:val="00465BF8"/>
    <w:rsid w:val="00465C40"/>
    <w:rsid w:val="004724C4"/>
    <w:rsid w:val="00472924"/>
    <w:rsid w:val="00472ED7"/>
    <w:rsid w:val="00476B00"/>
    <w:rsid w:val="0048202F"/>
    <w:rsid w:val="004849ED"/>
    <w:rsid w:val="00487707"/>
    <w:rsid w:val="00494308"/>
    <w:rsid w:val="00496DE7"/>
    <w:rsid w:val="004A30BE"/>
    <w:rsid w:val="004A69AC"/>
    <w:rsid w:val="004B0513"/>
    <w:rsid w:val="004B6BBC"/>
    <w:rsid w:val="004B7BA1"/>
    <w:rsid w:val="004C01D9"/>
    <w:rsid w:val="004C15BE"/>
    <w:rsid w:val="004C22A1"/>
    <w:rsid w:val="004C2993"/>
    <w:rsid w:val="004C5F57"/>
    <w:rsid w:val="004C608F"/>
    <w:rsid w:val="004D1CD9"/>
    <w:rsid w:val="004D431B"/>
    <w:rsid w:val="004D4760"/>
    <w:rsid w:val="004D7E7D"/>
    <w:rsid w:val="004E16EE"/>
    <w:rsid w:val="004E2A0A"/>
    <w:rsid w:val="004F00EE"/>
    <w:rsid w:val="004F02B1"/>
    <w:rsid w:val="004F0B7D"/>
    <w:rsid w:val="004F1211"/>
    <w:rsid w:val="005006ED"/>
    <w:rsid w:val="00507A72"/>
    <w:rsid w:val="0051212F"/>
    <w:rsid w:val="005202E3"/>
    <w:rsid w:val="0052309B"/>
    <w:rsid w:val="005248E5"/>
    <w:rsid w:val="00525ECC"/>
    <w:rsid w:val="005273FD"/>
    <w:rsid w:val="005274C0"/>
    <w:rsid w:val="00540764"/>
    <w:rsid w:val="0054093B"/>
    <w:rsid w:val="00540A96"/>
    <w:rsid w:val="00541450"/>
    <w:rsid w:val="00543776"/>
    <w:rsid w:val="00544513"/>
    <w:rsid w:val="00547D8A"/>
    <w:rsid w:val="005509EF"/>
    <w:rsid w:val="00550F83"/>
    <w:rsid w:val="005537E1"/>
    <w:rsid w:val="00556D3E"/>
    <w:rsid w:val="00557045"/>
    <w:rsid w:val="00560C84"/>
    <w:rsid w:val="0056507E"/>
    <w:rsid w:val="00571243"/>
    <w:rsid w:val="00574C93"/>
    <w:rsid w:val="00590842"/>
    <w:rsid w:val="005939B6"/>
    <w:rsid w:val="0059756D"/>
    <w:rsid w:val="005B40DB"/>
    <w:rsid w:val="005B739F"/>
    <w:rsid w:val="005C1158"/>
    <w:rsid w:val="005C1EF6"/>
    <w:rsid w:val="005D141D"/>
    <w:rsid w:val="005D417F"/>
    <w:rsid w:val="005D4C13"/>
    <w:rsid w:val="005E06B2"/>
    <w:rsid w:val="005E1972"/>
    <w:rsid w:val="005E3181"/>
    <w:rsid w:val="005E40D2"/>
    <w:rsid w:val="005F0B64"/>
    <w:rsid w:val="005F620A"/>
    <w:rsid w:val="00603BF4"/>
    <w:rsid w:val="00604149"/>
    <w:rsid w:val="006049FA"/>
    <w:rsid w:val="00605983"/>
    <w:rsid w:val="00613640"/>
    <w:rsid w:val="0061393D"/>
    <w:rsid w:val="00620117"/>
    <w:rsid w:val="006221DF"/>
    <w:rsid w:val="00626D37"/>
    <w:rsid w:val="00631271"/>
    <w:rsid w:val="006335B6"/>
    <w:rsid w:val="00636E82"/>
    <w:rsid w:val="00640E03"/>
    <w:rsid w:val="00650790"/>
    <w:rsid w:val="00650BC2"/>
    <w:rsid w:val="0065425C"/>
    <w:rsid w:val="006602A7"/>
    <w:rsid w:val="0066688E"/>
    <w:rsid w:val="00666A5D"/>
    <w:rsid w:val="00677642"/>
    <w:rsid w:val="00682958"/>
    <w:rsid w:val="006973C0"/>
    <w:rsid w:val="006A2138"/>
    <w:rsid w:val="006A62D6"/>
    <w:rsid w:val="006A6FD7"/>
    <w:rsid w:val="006B29FC"/>
    <w:rsid w:val="006B7F20"/>
    <w:rsid w:val="006C682A"/>
    <w:rsid w:val="006D315B"/>
    <w:rsid w:val="006D36CB"/>
    <w:rsid w:val="006D5C24"/>
    <w:rsid w:val="006E2668"/>
    <w:rsid w:val="006E3E9B"/>
    <w:rsid w:val="006E55F1"/>
    <w:rsid w:val="006F43E0"/>
    <w:rsid w:val="006F4BDD"/>
    <w:rsid w:val="006F5159"/>
    <w:rsid w:val="006F6101"/>
    <w:rsid w:val="006F65D8"/>
    <w:rsid w:val="007005F2"/>
    <w:rsid w:val="00700810"/>
    <w:rsid w:val="007025C1"/>
    <w:rsid w:val="00706A26"/>
    <w:rsid w:val="0071428B"/>
    <w:rsid w:val="0071458D"/>
    <w:rsid w:val="00715509"/>
    <w:rsid w:val="00716384"/>
    <w:rsid w:val="007179A4"/>
    <w:rsid w:val="00722192"/>
    <w:rsid w:val="0073069F"/>
    <w:rsid w:val="00730AF6"/>
    <w:rsid w:val="007324F1"/>
    <w:rsid w:val="00740621"/>
    <w:rsid w:val="00743E35"/>
    <w:rsid w:val="00747F9A"/>
    <w:rsid w:val="0075076F"/>
    <w:rsid w:val="00755F5E"/>
    <w:rsid w:val="00762053"/>
    <w:rsid w:val="00765912"/>
    <w:rsid w:val="00766397"/>
    <w:rsid w:val="00767F7B"/>
    <w:rsid w:val="00771148"/>
    <w:rsid w:val="007735E3"/>
    <w:rsid w:val="0077726C"/>
    <w:rsid w:val="007815DF"/>
    <w:rsid w:val="007858A9"/>
    <w:rsid w:val="00785E4F"/>
    <w:rsid w:val="007874A0"/>
    <w:rsid w:val="00792642"/>
    <w:rsid w:val="00792FBC"/>
    <w:rsid w:val="007A3C16"/>
    <w:rsid w:val="007A3D54"/>
    <w:rsid w:val="007B033B"/>
    <w:rsid w:val="007B1F47"/>
    <w:rsid w:val="007C14F6"/>
    <w:rsid w:val="007C7E3F"/>
    <w:rsid w:val="007D146B"/>
    <w:rsid w:val="007D5599"/>
    <w:rsid w:val="007D79D8"/>
    <w:rsid w:val="007E0B28"/>
    <w:rsid w:val="007E7761"/>
    <w:rsid w:val="007E7A87"/>
    <w:rsid w:val="007F0FB4"/>
    <w:rsid w:val="007F2E20"/>
    <w:rsid w:val="007F4177"/>
    <w:rsid w:val="007F65D2"/>
    <w:rsid w:val="007F6644"/>
    <w:rsid w:val="00800DB2"/>
    <w:rsid w:val="00802B47"/>
    <w:rsid w:val="00802C0D"/>
    <w:rsid w:val="00806716"/>
    <w:rsid w:val="0081053C"/>
    <w:rsid w:val="008133EE"/>
    <w:rsid w:val="00815685"/>
    <w:rsid w:val="00815987"/>
    <w:rsid w:val="008277F5"/>
    <w:rsid w:val="008321F0"/>
    <w:rsid w:val="0083278D"/>
    <w:rsid w:val="00833854"/>
    <w:rsid w:val="00835561"/>
    <w:rsid w:val="008451EB"/>
    <w:rsid w:val="00850064"/>
    <w:rsid w:val="008562AD"/>
    <w:rsid w:val="00856839"/>
    <w:rsid w:val="0085748C"/>
    <w:rsid w:val="00857B27"/>
    <w:rsid w:val="008608CB"/>
    <w:rsid w:val="00860FB0"/>
    <w:rsid w:val="008630F6"/>
    <w:rsid w:val="008635E3"/>
    <w:rsid w:val="00865EC7"/>
    <w:rsid w:val="00870DEB"/>
    <w:rsid w:val="008809F6"/>
    <w:rsid w:val="0088175C"/>
    <w:rsid w:val="008861FA"/>
    <w:rsid w:val="0089306B"/>
    <w:rsid w:val="00895D62"/>
    <w:rsid w:val="008A15C9"/>
    <w:rsid w:val="008A5EAF"/>
    <w:rsid w:val="008A64A2"/>
    <w:rsid w:val="008A6C50"/>
    <w:rsid w:val="008A7830"/>
    <w:rsid w:val="008B0F64"/>
    <w:rsid w:val="008B173B"/>
    <w:rsid w:val="008C0645"/>
    <w:rsid w:val="008C3A75"/>
    <w:rsid w:val="008C4D0B"/>
    <w:rsid w:val="008C5C14"/>
    <w:rsid w:val="008C70B2"/>
    <w:rsid w:val="008D036D"/>
    <w:rsid w:val="008D1E17"/>
    <w:rsid w:val="008D1FD4"/>
    <w:rsid w:val="008D3CB2"/>
    <w:rsid w:val="008D46C9"/>
    <w:rsid w:val="008E1714"/>
    <w:rsid w:val="008E5848"/>
    <w:rsid w:val="008F00D0"/>
    <w:rsid w:val="008F3BC0"/>
    <w:rsid w:val="008F5134"/>
    <w:rsid w:val="00912377"/>
    <w:rsid w:val="00913F94"/>
    <w:rsid w:val="00915609"/>
    <w:rsid w:val="00915743"/>
    <w:rsid w:val="00917F8E"/>
    <w:rsid w:val="00923B1A"/>
    <w:rsid w:val="00931A56"/>
    <w:rsid w:val="0093375E"/>
    <w:rsid w:val="00934189"/>
    <w:rsid w:val="00935E3A"/>
    <w:rsid w:val="009375CF"/>
    <w:rsid w:val="00940B16"/>
    <w:rsid w:val="0094164D"/>
    <w:rsid w:val="009419B1"/>
    <w:rsid w:val="0094366D"/>
    <w:rsid w:val="009468E2"/>
    <w:rsid w:val="00947D47"/>
    <w:rsid w:val="00952489"/>
    <w:rsid w:val="00954582"/>
    <w:rsid w:val="00955EBE"/>
    <w:rsid w:val="009658CC"/>
    <w:rsid w:val="00966CBB"/>
    <w:rsid w:val="00986B60"/>
    <w:rsid w:val="00987DF7"/>
    <w:rsid w:val="009903BE"/>
    <w:rsid w:val="009A1C9B"/>
    <w:rsid w:val="009A3846"/>
    <w:rsid w:val="009A6083"/>
    <w:rsid w:val="009A7AF2"/>
    <w:rsid w:val="009A7F52"/>
    <w:rsid w:val="009B19A3"/>
    <w:rsid w:val="009B4906"/>
    <w:rsid w:val="009C03FF"/>
    <w:rsid w:val="009C0521"/>
    <w:rsid w:val="009C23FA"/>
    <w:rsid w:val="009C5FB5"/>
    <w:rsid w:val="009D17CF"/>
    <w:rsid w:val="009D2EA0"/>
    <w:rsid w:val="009D464B"/>
    <w:rsid w:val="009D50F9"/>
    <w:rsid w:val="009E7754"/>
    <w:rsid w:val="009F0025"/>
    <w:rsid w:val="009F0046"/>
    <w:rsid w:val="009F17FB"/>
    <w:rsid w:val="009F28FC"/>
    <w:rsid w:val="009F3ADF"/>
    <w:rsid w:val="00A000CB"/>
    <w:rsid w:val="00A025D3"/>
    <w:rsid w:val="00A1325B"/>
    <w:rsid w:val="00A13E5B"/>
    <w:rsid w:val="00A15F74"/>
    <w:rsid w:val="00A16A0D"/>
    <w:rsid w:val="00A2583C"/>
    <w:rsid w:val="00A25EEC"/>
    <w:rsid w:val="00A275C4"/>
    <w:rsid w:val="00A30350"/>
    <w:rsid w:val="00A32795"/>
    <w:rsid w:val="00A3751E"/>
    <w:rsid w:val="00A52704"/>
    <w:rsid w:val="00A53DA8"/>
    <w:rsid w:val="00A53EC9"/>
    <w:rsid w:val="00A548AB"/>
    <w:rsid w:val="00A56D39"/>
    <w:rsid w:val="00A57221"/>
    <w:rsid w:val="00A573DF"/>
    <w:rsid w:val="00A6008C"/>
    <w:rsid w:val="00A6116A"/>
    <w:rsid w:val="00A67205"/>
    <w:rsid w:val="00A71593"/>
    <w:rsid w:val="00A715E9"/>
    <w:rsid w:val="00A772E3"/>
    <w:rsid w:val="00A834E9"/>
    <w:rsid w:val="00A842D9"/>
    <w:rsid w:val="00A84CDB"/>
    <w:rsid w:val="00A87DEA"/>
    <w:rsid w:val="00A91BA9"/>
    <w:rsid w:val="00A932D5"/>
    <w:rsid w:val="00A95B51"/>
    <w:rsid w:val="00A96A1A"/>
    <w:rsid w:val="00AA185F"/>
    <w:rsid w:val="00AA3563"/>
    <w:rsid w:val="00AA5E00"/>
    <w:rsid w:val="00AA7BAC"/>
    <w:rsid w:val="00AB164B"/>
    <w:rsid w:val="00AB38EA"/>
    <w:rsid w:val="00AB3E01"/>
    <w:rsid w:val="00AC01E9"/>
    <w:rsid w:val="00AC2363"/>
    <w:rsid w:val="00AC236B"/>
    <w:rsid w:val="00AC6072"/>
    <w:rsid w:val="00AD3B86"/>
    <w:rsid w:val="00AD43E5"/>
    <w:rsid w:val="00AE1863"/>
    <w:rsid w:val="00AE34F7"/>
    <w:rsid w:val="00AF1A9F"/>
    <w:rsid w:val="00AF4159"/>
    <w:rsid w:val="00AF588E"/>
    <w:rsid w:val="00AF72B8"/>
    <w:rsid w:val="00B03E84"/>
    <w:rsid w:val="00B13DAB"/>
    <w:rsid w:val="00B143CD"/>
    <w:rsid w:val="00B1494A"/>
    <w:rsid w:val="00B201C5"/>
    <w:rsid w:val="00B218A8"/>
    <w:rsid w:val="00B223CF"/>
    <w:rsid w:val="00B31A49"/>
    <w:rsid w:val="00B37381"/>
    <w:rsid w:val="00B44118"/>
    <w:rsid w:val="00B45D08"/>
    <w:rsid w:val="00B46B30"/>
    <w:rsid w:val="00B51A6C"/>
    <w:rsid w:val="00B51EB4"/>
    <w:rsid w:val="00B51F8C"/>
    <w:rsid w:val="00B547E4"/>
    <w:rsid w:val="00B67413"/>
    <w:rsid w:val="00B861D6"/>
    <w:rsid w:val="00BA1924"/>
    <w:rsid w:val="00BA3398"/>
    <w:rsid w:val="00BA4453"/>
    <w:rsid w:val="00BB4C3D"/>
    <w:rsid w:val="00BB4C5F"/>
    <w:rsid w:val="00BD2F06"/>
    <w:rsid w:val="00BE0971"/>
    <w:rsid w:val="00BE205A"/>
    <w:rsid w:val="00BE2477"/>
    <w:rsid w:val="00BF1987"/>
    <w:rsid w:val="00BF20FD"/>
    <w:rsid w:val="00BF52E1"/>
    <w:rsid w:val="00BF5E58"/>
    <w:rsid w:val="00C0227E"/>
    <w:rsid w:val="00C040AA"/>
    <w:rsid w:val="00C053C4"/>
    <w:rsid w:val="00C068A3"/>
    <w:rsid w:val="00C13C52"/>
    <w:rsid w:val="00C20F33"/>
    <w:rsid w:val="00C20F53"/>
    <w:rsid w:val="00C22166"/>
    <w:rsid w:val="00C2368E"/>
    <w:rsid w:val="00C3108F"/>
    <w:rsid w:val="00C334D4"/>
    <w:rsid w:val="00C349BF"/>
    <w:rsid w:val="00C40B74"/>
    <w:rsid w:val="00C40E34"/>
    <w:rsid w:val="00C41714"/>
    <w:rsid w:val="00C44B47"/>
    <w:rsid w:val="00C612ED"/>
    <w:rsid w:val="00C6399D"/>
    <w:rsid w:val="00C71C3B"/>
    <w:rsid w:val="00C74809"/>
    <w:rsid w:val="00C77AAE"/>
    <w:rsid w:val="00C87D7B"/>
    <w:rsid w:val="00C9068A"/>
    <w:rsid w:val="00C91BAA"/>
    <w:rsid w:val="00C91F0F"/>
    <w:rsid w:val="00C91F6A"/>
    <w:rsid w:val="00CA4B0D"/>
    <w:rsid w:val="00CA5108"/>
    <w:rsid w:val="00CA5295"/>
    <w:rsid w:val="00CA5EB8"/>
    <w:rsid w:val="00CB006A"/>
    <w:rsid w:val="00CB055D"/>
    <w:rsid w:val="00CB1A57"/>
    <w:rsid w:val="00CB30CC"/>
    <w:rsid w:val="00CC026A"/>
    <w:rsid w:val="00CD0F3B"/>
    <w:rsid w:val="00CE1B7B"/>
    <w:rsid w:val="00CE4F45"/>
    <w:rsid w:val="00CE520B"/>
    <w:rsid w:val="00CE6540"/>
    <w:rsid w:val="00CE7E7D"/>
    <w:rsid w:val="00CF05E2"/>
    <w:rsid w:val="00CF57D8"/>
    <w:rsid w:val="00D03D4D"/>
    <w:rsid w:val="00D06393"/>
    <w:rsid w:val="00D1250D"/>
    <w:rsid w:val="00D13450"/>
    <w:rsid w:val="00D13783"/>
    <w:rsid w:val="00D14DDE"/>
    <w:rsid w:val="00D157F8"/>
    <w:rsid w:val="00D21CC3"/>
    <w:rsid w:val="00D27E46"/>
    <w:rsid w:val="00D322A4"/>
    <w:rsid w:val="00D34273"/>
    <w:rsid w:val="00D356F7"/>
    <w:rsid w:val="00D363F2"/>
    <w:rsid w:val="00D43FE2"/>
    <w:rsid w:val="00D45ADB"/>
    <w:rsid w:val="00D50173"/>
    <w:rsid w:val="00D51A26"/>
    <w:rsid w:val="00D62925"/>
    <w:rsid w:val="00D639B4"/>
    <w:rsid w:val="00D65649"/>
    <w:rsid w:val="00D66ECB"/>
    <w:rsid w:val="00D80D08"/>
    <w:rsid w:val="00D80E5A"/>
    <w:rsid w:val="00D82A38"/>
    <w:rsid w:val="00D91CC4"/>
    <w:rsid w:val="00D95C16"/>
    <w:rsid w:val="00D979B0"/>
    <w:rsid w:val="00DA1BC8"/>
    <w:rsid w:val="00DA2883"/>
    <w:rsid w:val="00DB0181"/>
    <w:rsid w:val="00DB4F17"/>
    <w:rsid w:val="00DC19F0"/>
    <w:rsid w:val="00DC2428"/>
    <w:rsid w:val="00DC2FC0"/>
    <w:rsid w:val="00DD12FA"/>
    <w:rsid w:val="00DE3884"/>
    <w:rsid w:val="00DE502D"/>
    <w:rsid w:val="00DE5C08"/>
    <w:rsid w:val="00DF0C47"/>
    <w:rsid w:val="00DF66DD"/>
    <w:rsid w:val="00E01447"/>
    <w:rsid w:val="00E02AFE"/>
    <w:rsid w:val="00E034F7"/>
    <w:rsid w:val="00E0354B"/>
    <w:rsid w:val="00E044B6"/>
    <w:rsid w:val="00E158C1"/>
    <w:rsid w:val="00E22C2F"/>
    <w:rsid w:val="00E22C57"/>
    <w:rsid w:val="00E30F3A"/>
    <w:rsid w:val="00E40E4D"/>
    <w:rsid w:val="00E442EA"/>
    <w:rsid w:val="00E44733"/>
    <w:rsid w:val="00E46CDD"/>
    <w:rsid w:val="00E563A6"/>
    <w:rsid w:val="00E573C5"/>
    <w:rsid w:val="00E65EC4"/>
    <w:rsid w:val="00E70352"/>
    <w:rsid w:val="00E7124F"/>
    <w:rsid w:val="00E7275F"/>
    <w:rsid w:val="00E73E6A"/>
    <w:rsid w:val="00E77FD7"/>
    <w:rsid w:val="00E85C04"/>
    <w:rsid w:val="00E91AE1"/>
    <w:rsid w:val="00E92BE9"/>
    <w:rsid w:val="00E97B2B"/>
    <w:rsid w:val="00EA0B4D"/>
    <w:rsid w:val="00EA486B"/>
    <w:rsid w:val="00EA6402"/>
    <w:rsid w:val="00EA7BDC"/>
    <w:rsid w:val="00EA7C3D"/>
    <w:rsid w:val="00EB57C9"/>
    <w:rsid w:val="00EB60F2"/>
    <w:rsid w:val="00EC0135"/>
    <w:rsid w:val="00EC59A8"/>
    <w:rsid w:val="00ED2C48"/>
    <w:rsid w:val="00ED2D6B"/>
    <w:rsid w:val="00ED6607"/>
    <w:rsid w:val="00EE3091"/>
    <w:rsid w:val="00EE4815"/>
    <w:rsid w:val="00EF4E03"/>
    <w:rsid w:val="00EF765D"/>
    <w:rsid w:val="00EF7C70"/>
    <w:rsid w:val="00F007E8"/>
    <w:rsid w:val="00F06500"/>
    <w:rsid w:val="00F101F9"/>
    <w:rsid w:val="00F140BA"/>
    <w:rsid w:val="00F23D2E"/>
    <w:rsid w:val="00F26B62"/>
    <w:rsid w:val="00F27C9C"/>
    <w:rsid w:val="00F31328"/>
    <w:rsid w:val="00F34698"/>
    <w:rsid w:val="00F35EC4"/>
    <w:rsid w:val="00F43C5E"/>
    <w:rsid w:val="00F43E54"/>
    <w:rsid w:val="00F44077"/>
    <w:rsid w:val="00F45755"/>
    <w:rsid w:val="00F509DA"/>
    <w:rsid w:val="00F7112E"/>
    <w:rsid w:val="00F71A9B"/>
    <w:rsid w:val="00F73923"/>
    <w:rsid w:val="00F756FE"/>
    <w:rsid w:val="00F76AFC"/>
    <w:rsid w:val="00F80852"/>
    <w:rsid w:val="00F82BEC"/>
    <w:rsid w:val="00F82DA4"/>
    <w:rsid w:val="00F841A4"/>
    <w:rsid w:val="00F86EAA"/>
    <w:rsid w:val="00F922C8"/>
    <w:rsid w:val="00F9470F"/>
    <w:rsid w:val="00F959A2"/>
    <w:rsid w:val="00F96E89"/>
    <w:rsid w:val="00FA1420"/>
    <w:rsid w:val="00FA612F"/>
    <w:rsid w:val="00FA7A19"/>
    <w:rsid w:val="00FB4364"/>
    <w:rsid w:val="00FC19DA"/>
    <w:rsid w:val="00FC6AE0"/>
    <w:rsid w:val="00FC6D24"/>
    <w:rsid w:val="00FD0809"/>
    <w:rsid w:val="00FD0B59"/>
    <w:rsid w:val="00FD28CD"/>
    <w:rsid w:val="00FD429A"/>
    <w:rsid w:val="00FD4670"/>
    <w:rsid w:val="00FE2820"/>
    <w:rsid w:val="00FE571A"/>
    <w:rsid w:val="00FE57C1"/>
    <w:rsid w:val="00FF4CD5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721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7A19"/>
  </w:style>
  <w:style w:type="paragraph" w:styleId="berschrift1">
    <w:name w:val="heading 1"/>
    <w:basedOn w:val="Standard"/>
    <w:next w:val="Standard"/>
    <w:link w:val="berschrift1Zchn"/>
    <w:uiPriority w:val="9"/>
    <w:qFormat/>
    <w:rsid w:val="00465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5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0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F53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59F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C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44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bigeListe-Akzent2">
    <w:name w:val="Colorful List Accent 2"/>
    <w:basedOn w:val="NormaleTabelle"/>
    <w:uiPriority w:val="72"/>
    <w:rsid w:val="00371CA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Fett">
    <w:name w:val="Strong"/>
    <w:basedOn w:val="Absatz-Standardschriftart"/>
    <w:uiPriority w:val="22"/>
    <w:qFormat/>
    <w:rsid w:val="007E0B28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5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65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5B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5B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465BF8"/>
    <w:rPr>
      <w:vertAlign w:val="superscript"/>
    </w:rPr>
  </w:style>
  <w:style w:type="paragraph" w:styleId="KeinLeerraum">
    <w:name w:val="No Spacing"/>
    <w:uiPriority w:val="1"/>
    <w:qFormat/>
    <w:rsid w:val="00465BF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A3C1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0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715E9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273BB8"/>
    <w:pPr>
      <w:tabs>
        <w:tab w:val="right" w:leader="dot" w:pos="9062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A715E9"/>
    <w:pPr>
      <w:spacing w:after="100"/>
      <w:ind w:left="440"/>
    </w:pPr>
  </w:style>
  <w:style w:type="paragraph" w:styleId="Verzeichnis1">
    <w:name w:val="toc 1"/>
    <w:basedOn w:val="Standard"/>
    <w:next w:val="Standard"/>
    <w:autoRedefine/>
    <w:uiPriority w:val="39"/>
    <w:unhideWhenUsed/>
    <w:rsid w:val="00A715E9"/>
    <w:pPr>
      <w:spacing w:after="1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507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07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07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7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76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3E54"/>
  </w:style>
  <w:style w:type="paragraph" w:styleId="Fuzeile">
    <w:name w:val="footer"/>
    <w:basedOn w:val="Standard"/>
    <w:link w:val="Fu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3E54"/>
  </w:style>
  <w:style w:type="table" w:customStyle="1" w:styleId="TableNormal">
    <w:name w:val="Table Normal"/>
    <w:rsid w:val="00465C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465C40"/>
    <w:pPr>
      <w:numPr>
        <w:numId w:val="1"/>
      </w:numPr>
    </w:pPr>
  </w:style>
  <w:style w:type="table" w:styleId="HelleSchattierung-Akzent6">
    <w:name w:val="Light Shading Accent 6"/>
    <w:basedOn w:val="NormaleTabelle"/>
    <w:uiPriority w:val="60"/>
    <w:rsid w:val="00AA356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3A749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sRaster">
    <w:name w:val="Light Grid"/>
    <w:basedOn w:val="NormaleTabelle"/>
    <w:uiPriority w:val="62"/>
    <w:rsid w:val="005202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5F0B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esuchterHyperlink">
    <w:name w:val="FollowedHyperlink"/>
    <w:basedOn w:val="Absatz-Standardschriftart"/>
    <w:uiPriority w:val="99"/>
    <w:semiHidden/>
    <w:unhideWhenUsed/>
    <w:rsid w:val="000300A7"/>
    <w:rPr>
      <w:color w:val="800080" w:themeColor="followedHyperlink"/>
      <w:u w:val="single"/>
    </w:rPr>
  </w:style>
  <w:style w:type="table" w:customStyle="1" w:styleId="HelleSchattierung-Akzent62">
    <w:name w:val="Helle Schattierung - Akzent 62"/>
    <w:basedOn w:val="NormaleTabelle"/>
    <w:next w:val="HelleSchattierung-Akzent6"/>
    <w:uiPriority w:val="60"/>
    <w:rsid w:val="00F43C5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3D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2F53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HelleListe-Akzent6">
    <w:name w:val="Light List Accent 6"/>
    <w:basedOn w:val="NormaleTabelle"/>
    <w:uiPriority w:val="61"/>
    <w:rsid w:val="007E7A8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Text">
    <w:name w:val="Text"/>
    <w:rsid w:val="00AF41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BeschriftungDunkel">
    <w:name w:val="Beschriftung Dunkel"/>
    <w:rsid w:val="001B0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Light" w:eastAsia="Arial Unicode MS" w:hAnsi="Helvetica Light" w:cs="Arial Unicode MS"/>
      <w:color w:val="000000"/>
      <w:sz w:val="24"/>
      <w:szCs w:val="24"/>
      <w:bdr w:val="nil"/>
      <w:lang w:eastAsia="de-DE"/>
    </w:rPr>
  </w:style>
  <w:style w:type="table" w:customStyle="1" w:styleId="MittlereSchattierung1-Akzent61">
    <w:name w:val="Mittlere Schattierung 1 - Akzent 61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59"/>
    <w:rsid w:val="00D3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2">
    <w:name w:val="Mittlere Schattierung 1 - Akzent 62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59"/>
    <w:rsid w:val="0032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3">
    <w:name w:val="Mittlere Schattierung 1 - Akzent 63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64">
    <w:name w:val="Mittlere Schattierung 1 - Akzent 64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4">
    <w:name w:val="Tabellenraster4"/>
    <w:basedOn w:val="NormaleTabelle"/>
    <w:next w:val="Tabellenraster"/>
    <w:uiPriority w:val="39"/>
    <w:rsid w:val="00320A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D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5">
    <w:name w:val="Mittlere Schattierung 1 - Akzent 65"/>
    <w:basedOn w:val="NormaleTabelle"/>
    <w:next w:val="MittlereSchattierung1-Akzent6"/>
    <w:uiPriority w:val="63"/>
    <w:rsid w:val="009D2EA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8202F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8C70B2"/>
    <w:rPr>
      <w:b/>
      <w:bCs/>
      <w:i w:val="0"/>
      <w:iCs w:val="0"/>
    </w:rPr>
  </w:style>
  <w:style w:type="paragraph" w:customStyle="1" w:styleId="Default">
    <w:name w:val="Default"/>
    <w:rsid w:val="00101B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P180340">
    <w:name w:val="SP180340"/>
    <w:basedOn w:val="Default"/>
    <w:next w:val="Default"/>
    <w:uiPriority w:val="99"/>
    <w:rsid w:val="00101B82"/>
    <w:rPr>
      <w:color w:val="auto"/>
    </w:rPr>
  </w:style>
  <w:style w:type="paragraph" w:customStyle="1" w:styleId="SP180339">
    <w:name w:val="SP180339"/>
    <w:basedOn w:val="Default"/>
    <w:next w:val="Default"/>
    <w:uiPriority w:val="99"/>
    <w:rsid w:val="00101B82"/>
    <w:rPr>
      <w:color w:val="auto"/>
    </w:rPr>
  </w:style>
  <w:style w:type="character" w:customStyle="1" w:styleId="SC253961">
    <w:name w:val="SC253961"/>
    <w:uiPriority w:val="99"/>
    <w:rsid w:val="00101B82"/>
    <w:rPr>
      <w:color w:val="221E1F"/>
      <w:sz w:val="15"/>
      <w:szCs w:val="15"/>
    </w:rPr>
  </w:style>
  <w:style w:type="paragraph" w:customStyle="1" w:styleId="SP180335">
    <w:name w:val="SP180335"/>
    <w:basedOn w:val="Default"/>
    <w:next w:val="Default"/>
    <w:uiPriority w:val="99"/>
    <w:rsid w:val="00101B82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7A19"/>
  </w:style>
  <w:style w:type="paragraph" w:styleId="berschrift1">
    <w:name w:val="heading 1"/>
    <w:basedOn w:val="Standard"/>
    <w:next w:val="Standard"/>
    <w:link w:val="berschrift1Zchn"/>
    <w:uiPriority w:val="9"/>
    <w:qFormat/>
    <w:rsid w:val="00465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5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0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F53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59F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C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44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bigeListe-Akzent2">
    <w:name w:val="Colorful List Accent 2"/>
    <w:basedOn w:val="NormaleTabelle"/>
    <w:uiPriority w:val="72"/>
    <w:rsid w:val="00371CA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Fett">
    <w:name w:val="Strong"/>
    <w:basedOn w:val="Absatz-Standardschriftart"/>
    <w:uiPriority w:val="22"/>
    <w:qFormat/>
    <w:rsid w:val="007E0B28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5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65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5B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5B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465BF8"/>
    <w:rPr>
      <w:vertAlign w:val="superscript"/>
    </w:rPr>
  </w:style>
  <w:style w:type="paragraph" w:styleId="KeinLeerraum">
    <w:name w:val="No Spacing"/>
    <w:uiPriority w:val="1"/>
    <w:qFormat/>
    <w:rsid w:val="00465BF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A3C1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0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715E9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273BB8"/>
    <w:pPr>
      <w:tabs>
        <w:tab w:val="right" w:leader="dot" w:pos="9062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A715E9"/>
    <w:pPr>
      <w:spacing w:after="100"/>
      <w:ind w:left="440"/>
    </w:pPr>
  </w:style>
  <w:style w:type="paragraph" w:styleId="Verzeichnis1">
    <w:name w:val="toc 1"/>
    <w:basedOn w:val="Standard"/>
    <w:next w:val="Standard"/>
    <w:autoRedefine/>
    <w:uiPriority w:val="39"/>
    <w:unhideWhenUsed/>
    <w:rsid w:val="00A715E9"/>
    <w:pPr>
      <w:spacing w:after="1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507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07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07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7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76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3E54"/>
  </w:style>
  <w:style w:type="paragraph" w:styleId="Fuzeile">
    <w:name w:val="footer"/>
    <w:basedOn w:val="Standard"/>
    <w:link w:val="Fu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3E54"/>
  </w:style>
  <w:style w:type="table" w:customStyle="1" w:styleId="TableNormal">
    <w:name w:val="Table Normal"/>
    <w:rsid w:val="00465C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465C40"/>
    <w:pPr>
      <w:numPr>
        <w:numId w:val="1"/>
      </w:numPr>
    </w:pPr>
  </w:style>
  <w:style w:type="table" w:styleId="HelleSchattierung-Akzent6">
    <w:name w:val="Light Shading Accent 6"/>
    <w:basedOn w:val="NormaleTabelle"/>
    <w:uiPriority w:val="60"/>
    <w:rsid w:val="00AA356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3A749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sRaster">
    <w:name w:val="Light Grid"/>
    <w:basedOn w:val="NormaleTabelle"/>
    <w:uiPriority w:val="62"/>
    <w:rsid w:val="005202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5F0B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esuchterHyperlink">
    <w:name w:val="FollowedHyperlink"/>
    <w:basedOn w:val="Absatz-Standardschriftart"/>
    <w:uiPriority w:val="99"/>
    <w:semiHidden/>
    <w:unhideWhenUsed/>
    <w:rsid w:val="000300A7"/>
    <w:rPr>
      <w:color w:val="800080" w:themeColor="followedHyperlink"/>
      <w:u w:val="single"/>
    </w:rPr>
  </w:style>
  <w:style w:type="table" w:customStyle="1" w:styleId="HelleSchattierung-Akzent62">
    <w:name w:val="Helle Schattierung - Akzent 62"/>
    <w:basedOn w:val="NormaleTabelle"/>
    <w:next w:val="HelleSchattierung-Akzent6"/>
    <w:uiPriority w:val="60"/>
    <w:rsid w:val="00F43C5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3D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2F53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HelleListe-Akzent6">
    <w:name w:val="Light List Accent 6"/>
    <w:basedOn w:val="NormaleTabelle"/>
    <w:uiPriority w:val="61"/>
    <w:rsid w:val="007E7A8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Text">
    <w:name w:val="Text"/>
    <w:rsid w:val="00AF41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BeschriftungDunkel">
    <w:name w:val="Beschriftung Dunkel"/>
    <w:rsid w:val="001B0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Light" w:eastAsia="Arial Unicode MS" w:hAnsi="Helvetica Light" w:cs="Arial Unicode MS"/>
      <w:color w:val="000000"/>
      <w:sz w:val="24"/>
      <w:szCs w:val="24"/>
      <w:bdr w:val="nil"/>
      <w:lang w:eastAsia="de-DE"/>
    </w:rPr>
  </w:style>
  <w:style w:type="table" w:customStyle="1" w:styleId="MittlereSchattierung1-Akzent61">
    <w:name w:val="Mittlere Schattierung 1 - Akzent 61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59"/>
    <w:rsid w:val="00D3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2">
    <w:name w:val="Mittlere Schattierung 1 - Akzent 62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59"/>
    <w:rsid w:val="0032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3">
    <w:name w:val="Mittlere Schattierung 1 - Akzent 63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64">
    <w:name w:val="Mittlere Schattierung 1 - Akzent 64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4">
    <w:name w:val="Tabellenraster4"/>
    <w:basedOn w:val="NormaleTabelle"/>
    <w:next w:val="Tabellenraster"/>
    <w:uiPriority w:val="39"/>
    <w:rsid w:val="00320A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D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5">
    <w:name w:val="Mittlere Schattierung 1 - Akzent 65"/>
    <w:basedOn w:val="NormaleTabelle"/>
    <w:next w:val="MittlereSchattierung1-Akzent6"/>
    <w:uiPriority w:val="63"/>
    <w:rsid w:val="009D2EA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8202F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8C70B2"/>
    <w:rPr>
      <w:b/>
      <w:bCs/>
      <w:i w:val="0"/>
      <w:iCs w:val="0"/>
    </w:rPr>
  </w:style>
  <w:style w:type="paragraph" w:customStyle="1" w:styleId="Default">
    <w:name w:val="Default"/>
    <w:rsid w:val="00101B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P180340">
    <w:name w:val="SP180340"/>
    <w:basedOn w:val="Default"/>
    <w:next w:val="Default"/>
    <w:uiPriority w:val="99"/>
    <w:rsid w:val="00101B82"/>
    <w:rPr>
      <w:color w:val="auto"/>
    </w:rPr>
  </w:style>
  <w:style w:type="paragraph" w:customStyle="1" w:styleId="SP180339">
    <w:name w:val="SP180339"/>
    <w:basedOn w:val="Default"/>
    <w:next w:val="Default"/>
    <w:uiPriority w:val="99"/>
    <w:rsid w:val="00101B82"/>
    <w:rPr>
      <w:color w:val="auto"/>
    </w:rPr>
  </w:style>
  <w:style w:type="character" w:customStyle="1" w:styleId="SC253961">
    <w:name w:val="SC253961"/>
    <w:uiPriority w:val="99"/>
    <w:rsid w:val="00101B82"/>
    <w:rPr>
      <w:color w:val="221E1F"/>
      <w:sz w:val="15"/>
      <w:szCs w:val="15"/>
    </w:rPr>
  </w:style>
  <w:style w:type="paragraph" w:customStyle="1" w:styleId="SP180335">
    <w:name w:val="SP180335"/>
    <w:basedOn w:val="Default"/>
    <w:next w:val="Default"/>
    <w:uiPriority w:val="99"/>
    <w:rsid w:val="00101B82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082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747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BABABA"/>
              </w:divBdr>
            </w:div>
          </w:divsChild>
        </w:div>
      </w:divsChild>
    </w:div>
    <w:div w:id="1021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73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2F476-0589-4B89-A6CF-A89B74F0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676CE80C.dotm</Template>
  <TotalTime>0</TotalTime>
  <Pages>3</Pages>
  <Words>330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Missal, Dagmar</dc:creator>
  <cp:lastModifiedBy>Cappenberg, Claudia</cp:lastModifiedBy>
  <cp:revision>24</cp:revision>
  <cp:lastPrinted>2018-12-12T13:59:00Z</cp:lastPrinted>
  <dcterms:created xsi:type="dcterms:W3CDTF">2018-12-11T15:01:00Z</dcterms:created>
  <dcterms:modified xsi:type="dcterms:W3CDTF">2018-12-20T09:02:00Z</dcterms:modified>
</cp:coreProperties>
</file>